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9C31E" w14:textId="24FBEA59" w:rsidR="000E5179" w:rsidRPr="003E19C8" w:rsidRDefault="000E5179" w:rsidP="001B798C">
      <w:pPr>
        <w:pStyle w:val="a3"/>
        <w:spacing w:after="0"/>
        <w:mirrorIndents/>
        <w:jc w:val="center"/>
        <w:rPr>
          <w:rFonts w:asciiTheme="minorHAnsi" w:hAnsiTheme="minorHAnsi" w:cs="Times New Roman"/>
          <w:b/>
          <w:bCs/>
          <w:sz w:val="24"/>
          <w:szCs w:val="24"/>
          <w:lang w:val="ru-RU"/>
        </w:rPr>
      </w:pPr>
      <w:r w:rsidRPr="003E19C8">
        <w:rPr>
          <w:rFonts w:asciiTheme="minorHAnsi" w:hAnsiTheme="minorHAnsi" w:cs="Times New Roman"/>
          <w:b/>
          <w:bCs/>
          <w:sz w:val="24"/>
          <w:szCs w:val="24"/>
          <w:lang w:val="ru-RU"/>
        </w:rPr>
        <w:t xml:space="preserve">СОВРЕМЕННЫЙ СЛЕНГ </w:t>
      </w:r>
      <w:r w:rsidR="00EA74CE" w:rsidRPr="003E19C8">
        <w:rPr>
          <w:rFonts w:asciiTheme="minorHAnsi" w:hAnsiTheme="minorHAnsi" w:cs="Times New Roman"/>
          <w:b/>
          <w:bCs/>
          <w:sz w:val="24"/>
          <w:szCs w:val="24"/>
          <w:lang w:val="ru-RU"/>
        </w:rPr>
        <w:t>4</w:t>
      </w:r>
    </w:p>
    <w:p w14:paraId="62EF22D9" w14:textId="77777777" w:rsidR="000E5179" w:rsidRPr="003E19C8" w:rsidRDefault="000E5179" w:rsidP="001B798C">
      <w:pPr>
        <w:contextualSpacing/>
        <w:mirrorIndents/>
        <w:rPr>
          <w:rFonts w:asciiTheme="minorHAnsi" w:hAnsiTheme="minorHAnsi"/>
          <w:lang w:val="ru-RU"/>
        </w:rPr>
      </w:pPr>
    </w:p>
    <w:p w14:paraId="1D27ACD1" w14:textId="5D5D3DB2" w:rsidR="006836CF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lang w:val="ru-RU"/>
        </w:rPr>
      </w:pPr>
      <w:bookmarkStart w:id="0" w:name="OLE_LINK55"/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Инет</w:t>
      </w:r>
      <w:r w:rsidR="006C785B"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-</w:t>
      </w:r>
      <w:r w:rsidR="006C785B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 xml:space="preserve"> </w:t>
      </w:r>
      <w:r w:rsidR="006C785B" w:rsidRPr="003E19C8">
        <w:rPr>
          <w:rFonts w:asciiTheme="minorHAnsi" w:hAnsiTheme="minorHAnsi" w:cs="Open Sans"/>
          <w:color w:val="303030"/>
          <w:shd w:val="clear" w:color="auto" w:fill="F5F0EA"/>
        </w:rPr>
        <w:t>Интернет</w:t>
      </w:r>
    </w:p>
    <w:p w14:paraId="07ABFF0E" w14:textId="77777777" w:rsidR="006836CF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Параллельно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- без разницы, всё равно, неважно.</w:t>
      </w:r>
    </w:p>
    <w:p w14:paraId="5DAA37F8" w14:textId="5E034042" w:rsidR="00F96AC3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Фейк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- подделка, фальсификация, неправда (от англ. fake)</w:t>
      </w:r>
      <w:r w:rsidR="00C06957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.</w:t>
      </w:r>
    </w:p>
    <w:p w14:paraId="5F47122F" w14:textId="5527415C" w:rsidR="00F96AC3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Няшно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- мило, симпатично (от японского "nya", подражание мурлыканью кошки)</w:t>
      </w:r>
      <w:r w:rsidR="00C06957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.</w:t>
      </w:r>
      <w:r w:rsidRPr="003E19C8">
        <w:rPr>
          <w:rFonts w:asciiTheme="minorHAnsi" w:hAnsiTheme="minorHAnsi" w:cs="Open Sans"/>
          <w:color w:val="303030"/>
        </w:rPr>
        <w:br/>
      </w:r>
    </w:p>
    <w:p w14:paraId="15F794E6" w14:textId="77777777" w:rsidR="00496BAE" w:rsidRPr="003E19C8" w:rsidRDefault="00F96AC3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Кэп</w:t>
      </w:r>
      <w:r w:rsidR="004D33D4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/</w:t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Капитан Очевидность</w:t>
      </w:r>
      <w:r w:rsidR="004D33D4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 </w:t>
      </w:r>
      <w:r w:rsidR="004D33D4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 xml:space="preserve">- </w:t>
      </w:r>
      <w:r w:rsidR="004D33D4" w:rsidRPr="003E19C8">
        <w:rPr>
          <w:rFonts w:asciiTheme="minorHAnsi" w:hAnsiTheme="minorHAnsi" w:cs="Open Sans"/>
          <w:color w:val="303030"/>
          <w:shd w:val="clear" w:color="auto" w:fill="F5F0EA"/>
        </w:rPr>
        <w:t>человек, который сказал что-то очевидное, понятное</w:t>
      </w:r>
      <w:r w:rsidR="00C06957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.</w:t>
      </w:r>
      <w:r w:rsidR="00EA74CE" w:rsidRPr="003E19C8">
        <w:rPr>
          <w:rFonts w:asciiTheme="minorHAnsi" w:hAnsiTheme="minorHAnsi" w:cs="Open Sans"/>
          <w:color w:val="303030"/>
        </w:rPr>
        <w:br/>
      </w:r>
      <w:r w:rsidR="00EA74CE" w:rsidRPr="003E19C8">
        <w:rPr>
          <w:rFonts w:asciiTheme="minorHAnsi" w:hAnsiTheme="minorHAnsi" w:cs="Open Sans"/>
          <w:color w:val="303030"/>
        </w:rPr>
        <w:br/>
      </w:r>
      <w:r w:rsidR="00EA74CE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Мутить </w:t>
      </w:r>
      <w:r w:rsidR="00EA74CE" w:rsidRPr="003E19C8">
        <w:rPr>
          <w:rFonts w:asciiTheme="minorHAnsi" w:hAnsiTheme="minorHAnsi" w:cs="Open Sans"/>
          <w:color w:val="303030"/>
          <w:shd w:val="clear" w:color="auto" w:fill="F5F0EA"/>
        </w:rPr>
        <w:t>- что-нибудь делать, задумывать.</w:t>
      </w:r>
      <w:r w:rsidR="00EA74CE" w:rsidRPr="003E19C8">
        <w:rPr>
          <w:rFonts w:asciiTheme="minorHAnsi" w:hAnsiTheme="minorHAnsi" w:cs="Open Sans"/>
          <w:color w:val="303030"/>
        </w:rPr>
        <w:br/>
      </w:r>
      <w:r w:rsidR="00EA74CE" w:rsidRPr="003E19C8">
        <w:rPr>
          <w:rFonts w:asciiTheme="minorHAnsi" w:hAnsiTheme="minorHAnsi" w:cs="Open Sans"/>
          <w:color w:val="303030"/>
        </w:rPr>
        <w:br/>
      </w:r>
      <w:r w:rsidR="00EA74CE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Бабло</w:t>
      </w:r>
      <w:r w:rsidR="00EA74CE"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- деньги.</w:t>
      </w:r>
    </w:p>
    <w:p w14:paraId="44225DFC" w14:textId="77777777" w:rsidR="00496BAE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Космос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- выражение восхищения чем-то или кем-то.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Погонять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- одолжить вещь, дать попользоваться ею.</w:t>
      </w:r>
    </w:p>
    <w:p w14:paraId="1C934C3E" w14:textId="77777777" w:rsidR="00374E02" w:rsidRPr="003E19C8" w:rsidRDefault="00EA74CE" w:rsidP="001B798C">
      <w:pPr>
        <w:contextualSpacing/>
        <w:mirrorIndents/>
        <w:rPr>
          <w:rFonts w:asciiTheme="minorHAnsi" w:hAnsiTheme="minorHAnsi" w:cs="Open Sans"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Зеркалка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- зеркальный, полупрофессиональный фотоаппарат.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Мыльница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- компактный цифровой или пленочный фотоаппарат.</w:t>
      </w:r>
    </w:p>
    <w:p w14:paraId="6D360DDA" w14:textId="62D07BB1" w:rsidR="00EA74CE" w:rsidRPr="003E19C8" w:rsidRDefault="00EA74CE" w:rsidP="001B798C">
      <w:pPr>
        <w:contextualSpacing/>
        <w:mirrorIndents/>
        <w:rPr>
          <w:rFonts w:asciiTheme="minorHAnsi" w:hAnsiTheme="minorHAnsi"/>
          <w:b/>
          <w:bCs/>
          <w:sz w:val="18"/>
          <w:szCs w:val="18"/>
          <w:lang w:val="ru-RU"/>
        </w:rPr>
      </w:pP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Жесть</w:t>
      </w:r>
      <w:r w:rsidR="00374E02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 </w:t>
      </w:r>
      <w:r w:rsidR="00374E02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-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жестоко, жестокий. 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Штукатурка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- косметика, макияж.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Огонь</w:t>
      </w:r>
      <w:r w:rsidR="002C6804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 </w:t>
      </w:r>
      <w:r w:rsidR="002C6804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 xml:space="preserve">-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то, что нравится. 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Блин</w:t>
      </w:r>
      <w:r w:rsidR="00D31440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 </w:t>
      </w:r>
      <w:r w:rsidR="00D31440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-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 xml:space="preserve"> сленговое слово, которое не означает ничего, но выражает эмоцию</w:t>
      </w:r>
      <w:r w:rsidR="00D31440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 xml:space="preserve"> </w:t>
      </w:r>
      <w:r w:rsidR="006655CD" w:rsidRPr="003E19C8">
        <w:rPr>
          <w:rFonts w:asciiTheme="minorHAnsi" w:hAnsiTheme="minorHAnsi" w:cs="Open Sans"/>
          <w:color w:val="303030"/>
          <w:shd w:val="clear" w:color="auto" w:fill="F5F0EA"/>
          <w:lang w:val="ru-RU"/>
        </w:rPr>
        <w:t>разочарования.</w:t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color w:val="303030"/>
        </w:rPr>
        <w:br/>
      </w:r>
      <w:r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 xml:space="preserve">Юзать </w:t>
      </w:r>
      <w:r w:rsidRPr="003E19C8">
        <w:rPr>
          <w:rFonts w:asciiTheme="minorHAnsi" w:hAnsiTheme="minorHAnsi" w:cs="Open Sans"/>
          <w:color w:val="303030"/>
          <w:shd w:val="clear" w:color="auto" w:fill="F5F0EA"/>
        </w:rPr>
        <w:t>— использовать (от англ. to use)</w:t>
      </w:r>
      <w:r w:rsidRPr="003E19C8">
        <w:rPr>
          <w:rFonts w:asciiTheme="minorHAnsi" w:hAnsiTheme="minorHAnsi" w:cs="Open Sans"/>
          <w:color w:val="303030"/>
          <w:sz w:val="18"/>
          <w:szCs w:val="18"/>
        </w:rPr>
        <w:br/>
      </w:r>
      <w:r w:rsidRPr="003E19C8">
        <w:rPr>
          <w:rFonts w:asciiTheme="minorHAnsi" w:hAnsiTheme="minorHAnsi" w:cs="Open Sans"/>
          <w:color w:val="303030"/>
          <w:sz w:val="18"/>
          <w:szCs w:val="18"/>
        </w:rPr>
        <w:br/>
      </w:r>
      <w:r w:rsidRPr="003E19C8">
        <w:rPr>
          <w:rFonts w:asciiTheme="minorHAnsi" w:hAnsiTheme="minorHAnsi" w:cs="Open Sans"/>
          <w:color w:val="303030"/>
          <w:sz w:val="18"/>
          <w:szCs w:val="18"/>
          <w:shd w:val="clear" w:color="auto" w:fill="F5F0EA"/>
        </w:rPr>
        <w:t>Источник:</w:t>
      </w:r>
      <w:r w:rsidRPr="003E19C8">
        <w:rPr>
          <w:rStyle w:val="apple-converted-space"/>
          <w:rFonts w:asciiTheme="minorHAnsi" w:eastAsiaTheme="majorEastAsia" w:hAnsiTheme="minorHAnsi" w:cs="Open Sans"/>
          <w:color w:val="303030"/>
          <w:sz w:val="18"/>
          <w:szCs w:val="18"/>
          <w:shd w:val="clear" w:color="auto" w:fill="F5F0EA"/>
        </w:rPr>
        <w:t>  </w:t>
      </w:r>
      <w:hyperlink r:id="rId7" w:history="1">
        <w:r w:rsidRPr="003E19C8">
          <w:rPr>
            <w:rStyle w:val="ad"/>
            <w:rFonts w:asciiTheme="minorHAnsi" w:eastAsiaTheme="majorEastAsia" w:hAnsiTheme="minorHAnsi" w:cs="Open Sans"/>
            <w:color w:val="EA8C14"/>
            <w:sz w:val="18"/>
            <w:szCs w:val="18"/>
          </w:rPr>
          <w:t>https://www.ruspeach.com/learning/13483/</w:t>
        </w:r>
      </w:hyperlink>
      <w:r w:rsidRPr="003E19C8">
        <w:rPr>
          <w:rFonts w:asciiTheme="minorHAnsi" w:hAnsiTheme="minorHAnsi" w:cs="Open Sans"/>
          <w:color w:val="303030"/>
          <w:sz w:val="18"/>
          <w:szCs w:val="18"/>
        </w:rPr>
        <w:br/>
      </w:r>
      <w:r w:rsidRPr="003E19C8">
        <w:rPr>
          <w:rFonts w:asciiTheme="minorHAnsi" w:hAnsiTheme="minorHAnsi" w:cs="Open Sans"/>
          <w:color w:val="303030"/>
          <w:sz w:val="18"/>
          <w:szCs w:val="18"/>
          <w:shd w:val="clear" w:color="auto" w:fill="F5F0EA"/>
        </w:rPr>
        <w:t>©</w:t>
      </w:r>
      <w:r w:rsidRPr="003E19C8">
        <w:rPr>
          <w:rStyle w:val="apple-converted-space"/>
          <w:rFonts w:asciiTheme="minorHAnsi" w:eastAsiaTheme="majorEastAsia" w:hAnsiTheme="minorHAnsi" w:cs="Open Sans"/>
          <w:color w:val="303030"/>
          <w:sz w:val="18"/>
          <w:szCs w:val="18"/>
          <w:shd w:val="clear" w:color="auto" w:fill="F5F0EA"/>
        </w:rPr>
        <w:t> </w:t>
      </w:r>
      <w:hyperlink r:id="rId8" w:history="1">
        <w:r w:rsidRPr="003E19C8">
          <w:rPr>
            <w:rStyle w:val="ad"/>
            <w:rFonts w:asciiTheme="minorHAnsi" w:eastAsiaTheme="majorEastAsia" w:hAnsiTheme="minorHAnsi" w:cs="Open Sans"/>
            <w:color w:val="EA8C14"/>
            <w:sz w:val="18"/>
            <w:szCs w:val="18"/>
          </w:rPr>
          <w:t>www.ruspeach.com</w:t>
        </w:r>
      </w:hyperlink>
      <w:r w:rsidRPr="003E19C8">
        <w:rPr>
          <w:rStyle w:val="apple-converted-space"/>
          <w:rFonts w:asciiTheme="minorHAnsi" w:eastAsiaTheme="majorEastAsia" w:hAnsiTheme="minorHAnsi" w:cs="Open Sans"/>
          <w:color w:val="303030"/>
          <w:sz w:val="18"/>
          <w:szCs w:val="18"/>
          <w:shd w:val="clear" w:color="auto" w:fill="F5F0EA"/>
        </w:rPr>
        <w:t> </w:t>
      </w:r>
      <w:r w:rsidRPr="003E19C8">
        <w:rPr>
          <w:rFonts w:asciiTheme="minorHAnsi" w:hAnsiTheme="minorHAnsi" w:cs="Open Sans"/>
          <w:color w:val="303030"/>
          <w:sz w:val="18"/>
          <w:szCs w:val="18"/>
          <w:shd w:val="clear" w:color="auto" w:fill="F5F0EA"/>
        </w:rPr>
        <w:t>- Русский для иностранцев</w:t>
      </w:r>
    </w:p>
    <w:bookmarkEnd w:id="0"/>
    <w:p w14:paraId="6B69BDBA" w14:textId="77777777" w:rsidR="00F53E9B" w:rsidRPr="003E19C8" w:rsidRDefault="00F53E9B" w:rsidP="001B798C">
      <w:pPr>
        <w:contextualSpacing/>
        <w:mirrorIndents/>
        <w:rPr>
          <w:rFonts w:asciiTheme="minorHAnsi" w:hAnsiTheme="minorHAnsi"/>
          <w:b/>
          <w:bCs/>
          <w:lang w:val="ru-RU"/>
        </w:rPr>
      </w:pPr>
    </w:p>
    <w:p w14:paraId="01A4ED3D" w14:textId="77777777" w:rsidR="00492EE5" w:rsidRPr="003E19C8" w:rsidRDefault="00334A60" w:rsidP="001B798C">
      <w:pPr>
        <w:pStyle w:val="p1"/>
        <w:contextualSpacing/>
        <w:mirrorIndents/>
        <w:rPr>
          <w:rFonts w:asciiTheme="minorHAnsi" w:hAnsiTheme="minorHAnsi" w:cs="Open Sans"/>
          <w:b/>
          <w:bCs/>
          <w:color w:val="303030"/>
          <w:shd w:val="clear" w:color="auto" w:fill="F5F0EA"/>
          <w:lang w:val="ru-RU"/>
        </w:rPr>
      </w:pPr>
      <w:r w:rsidRPr="003E19C8">
        <w:rPr>
          <w:rFonts w:asciiTheme="minorHAnsi" w:hAnsiTheme="minorHAnsi"/>
          <w:b/>
          <w:bCs/>
          <w:lang w:val="ru-RU"/>
        </w:rPr>
        <w:t xml:space="preserve">4.1 </w:t>
      </w:r>
      <w:r w:rsidR="004B54ED" w:rsidRPr="003E19C8">
        <w:rPr>
          <w:rFonts w:asciiTheme="minorHAnsi" w:hAnsiTheme="minorHAnsi" w:cs="Open Sans"/>
          <w:b/>
          <w:bCs/>
          <w:color w:val="303030"/>
          <w:shd w:val="clear" w:color="auto" w:fill="F5F0EA"/>
        </w:rPr>
        <w:t>Вставьте подходящее слово из списка.</w:t>
      </w:r>
    </w:p>
    <w:p w14:paraId="10C9A49F" w14:textId="5830B6D0" w:rsidR="004B54ED" w:rsidRPr="003E19C8" w:rsidRDefault="004B54ED" w:rsidP="001B798C">
      <w:pPr>
        <w:pStyle w:val="p1"/>
        <w:contextualSpacing/>
        <w:mirrorIndents/>
        <w:rPr>
          <w:rFonts w:asciiTheme="minorHAnsi" w:hAnsiTheme="minorHAnsi" w:cs="Open Sans"/>
          <w:b/>
          <w:bCs/>
          <w:i/>
          <w:iCs/>
          <w:color w:val="303030"/>
          <w:shd w:val="clear" w:color="auto" w:fill="F5F0EA"/>
          <w:lang w:val="ru-RU"/>
        </w:rPr>
      </w:pPr>
      <w:r w:rsidRPr="003E19C8">
        <w:rPr>
          <w:rStyle w:val="s1"/>
          <w:rFonts w:asciiTheme="minorHAnsi" w:eastAsiaTheme="majorEastAsia" w:hAnsiTheme="minorHAnsi"/>
          <w:b/>
          <w:bCs/>
          <w:i/>
          <w:iCs/>
        </w:rPr>
        <w:t>Инет, параллельно, фейк, няшно, Кэп/Капитан Очевидность, мутить, бабло, космос, погонять, зеркалка, мыльница, жесть, штукатурка, огонь, блин, юзать</w:t>
      </w:r>
    </w:p>
    <w:p w14:paraId="22BD3324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Мы нашли эту новость в _______, но оказалось, что это полный _______.</w:t>
      </w:r>
    </w:p>
    <w:p w14:paraId="4F5FBB94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Она сделала себе фотографию на _______, хотя обычно снимает на простую _______.</w:t>
      </w:r>
    </w:p>
    <w:p w14:paraId="26ABEBE4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Дай, пожалуйста, мне твою камеру _______, хочу попробовать поснимать.</w:t>
      </w:r>
    </w:p>
    <w:p w14:paraId="2C855C7A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lastRenderedPageBreak/>
        <w:t>Он опять начал что-то _______, но никто не понимает, что именно он задумал.</w:t>
      </w:r>
    </w:p>
    <w:p w14:paraId="13397536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Выглядишь сегодня просто _______, макияж — одна сплошная _______!</w:t>
      </w:r>
    </w:p>
    <w:p w14:paraId="1E5257A2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Какой у вас торт получился! Просто _______!</w:t>
      </w:r>
    </w:p>
    <w:p w14:paraId="57F8B279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— Земля вращается вокруг Солнца.</w:t>
      </w:r>
    </w:p>
    <w:p w14:paraId="7AE3B6E0" w14:textId="77777777" w:rsidR="004B54ED" w:rsidRPr="003E19C8" w:rsidRDefault="004B54ED" w:rsidP="001B798C">
      <w:pPr>
        <w:pStyle w:val="p1"/>
        <w:ind w:left="720"/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— Спасибо, _______!</w:t>
      </w:r>
    </w:p>
    <w:p w14:paraId="0CEBB74C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У меня нет времени, так что делай это _______, мне всё равно.</w:t>
      </w:r>
    </w:p>
    <w:p w14:paraId="49E3A544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Он сказал, что у него нет _______, но через минуту купил себе новый телефон.</w:t>
      </w:r>
    </w:p>
    <w:p w14:paraId="3D48068F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Кошка так _______, когда просит еду.</w:t>
      </w:r>
    </w:p>
    <w:p w14:paraId="0F306229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— _______, опять забыла ключи дома!</w:t>
      </w:r>
    </w:p>
    <w:p w14:paraId="4E3279F0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Этот фильм — просто _______, мне очень понравился!</w:t>
      </w:r>
    </w:p>
    <w:p w14:paraId="017CCB20" w14:textId="77777777" w:rsidR="004B54ED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Я не могу это приложение _______, оно постоянно зависает.</w:t>
      </w:r>
    </w:p>
    <w:p w14:paraId="21541656" w14:textId="692354B6" w:rsidR="000E5179" w:rsidRPr="003E19C8" w:rsidRDefault="004B54ED" w:rsidP="001B798C">
      <w:pPr>
        <w:pStyle w:val="p1"/>
        <w:numPr>
          <w:ilvl w:val="0"/>
          <w:numId w:val="37"/>
        </w:numPr>
        <w:contextualSpacing/>
        <w:mirrorIndents/>
        <w:rPr>
          <w:rStyle w:val="s1"/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Этот спектакль — это просто _______, настолько он впечатляющий!</w:t>
      </w:r>
    </w:p>
    <w:p w14:paraId="4E797BB5" w14:textId="77777777" w:rsidR="00D65133" w:rsidRPr="003E19C8" w:rsidRDefault="00D65133" w:rsidP="00D65133">
      <w:pPr>
        <w:pStyle w:val="p1"/>
        <w:ind w:left="720"/>
        <w:contextualSpacing/>
        <w:mirrorIndents/>
        <w:rPr>
          <w:rStyle w:val="s1"/>
          <w:rFonts w:asciiTheme="minorHAnsi" w:eastAsiaTheme="majorEastAsia" w:hAnsiTheme="minorHAnsi"/>
          <w:lang w:val="ru-RU"/>
        </w:rPr>
      </w:pPr>
    </w:p>
    <w:p w14:paraId="06EDAD3A" w14:textId="77777777" w:rsidR="00D65133" w:rsidRPr="001A08D8" w:rsidRDefault="00D65133" w:rsidP="00C8769E">
      <w:pPr>
        <w:pStyle w:val="p1"/>
        <w:contextualSpacing/>
        <w:mirrorIndents/>
        <w:rPr>
          <w:rFonts w:asciiTheme="minorHAnsi" w:hAnsiTheme="minorHAnsi"/>
          <w:b/>
          <w:bCs/>
          <w:lang w:val="en-GB"/>
        </w:rPr>
      </w:pPr>
      <w:r w:rsidRPr="001A08D8">
        <w:rPr>
          <w:rStyle w:val="s1"/>
          <w:rFonts w:asciiTheme="minorHAnsi" w:eastAsiaTheme="majorEastAsia" w:hAnsiTheme="minorHAnsi"/>
          <w:b/>
          <w:bCs/>
          <w:lang w:val="en-GB"/>
        </w:rPr>
        <w:t xml:space="preserve">4.2 </w:t>
      </w:r>
      <w:r w:rsidRPr="003E19C8">
        <w:rPr>
          <w:rStyle w:val="s1"/>
          <w:rFonts w:asciiTheme="minorHAnsi" w:eastAsiaTheme="majorEastAsia" w:hAnsiTheme="minorHAnsi"/>
          <w:b/>
          <w:bCs/>
        </w:rPr>
        <w:t>Přeložte věty do ruštiny pomocí slangových slov</w:t>
      </w:r>
      <w:r w:rsidRPr="001A08D8">
        <w:rPr>
          <w:rStyle w:val="s1"/>
          <w:rFonts w:asciiTheme="minorHAnsi" w:eastAsiaTheme="majorEastAsia" w:hAnsiTheme="minorHAnsi"/>
          <w:b/>
          <w:bCs/>
          <w:lang w:val="en-GB"/>
        </w:rPr>
        <w:t>.</w:t>
      </w:r>
    </w:p>
    <w:p w14:paraId="608A75C1" w14:textId="0875E4FE" w:rsidR="00D65133" w:rsidRPr="003E19C8" w:rsidRDefault="00D65133" w:rsidP="00C8769E">
      <w:pPr>
        <w:pStyle w:val="p1"/>
        <w:contextualSpacing/>
        <w:mirrorIndents/>
        <w:rPr>
          <w:rStyle w:val="s3"/>
          <w:rFonts w:asciiTheme="minorHAnsi" w:hAnsiTheme="minorHAnsi"/>
          <w:b/>
          <w:bCs/>
          <w:i/>
          <w:iCs/>
          <w:lang w:val="ru-RU"/>
        </w:rPr>
      </w:pPr>
      <w:r w:rsidRPr="003E19C8">
        <w:rPr>
          <w:rStyle w:val="s1"/>
          <w:rFonts w:asciiTheme="minorHAnsi" w:eastAsiaTheme="majorEastAsia" w:hAnsiTheme="minorHAnsi"/>
          <w:b/>
          <w:bCs/>
          <w:i/>
          <w:iCs/>
        </w:rPr>
        <w:t>инет, фейк, няшно, Кэп, мутить, бабло, космос, погонять, зеркалка, мыльница, жесть, штукатурка, огонь, блин, юзать</w:t>
      </w:r>
    </w:p>
    <w:p w14:paraId="3AD4581D" w14:textId="77777777" w:rsidR="00D65133" w:rsidRPr="003E19C8" w:rsidRDefault="00D65133" w:rsidP="00C8769E">
      <w:pPr>
        <w:pStyle w:val="3"/>
        <w:contextualSpacing/>
        <w:mirrorIndents/>
        <w:rPr>
          <w:rFonts w:asciiTheme="minorHAnsi" w:hAnsiTheme="minorHAnsi"/>
          <w:sz w:val="24"/>
          <w:szCs w:val="24"/>
        </w:rPr>
      </w:pPr>
      <w:r w:rsidRPr="003E19C8">
        <w:rPr>
          <w:rStyle w:val="s1"/>
          <w:rFonts w:asciiTheme="minorHAnsi" w:hAnsiTheme="minorHAnsi"/>
          <w:sz w:val="24"/>
          <w:szCs w:val="24"/>
        </w:rPr>
        <w:t>Věty k překladu (česky):</w:t>
      </w:r>
    </w:p>
    <w:p w14:paraId="7F4512B1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Tahle zpráva je určitě falešná.</w:t>
      </w:r>
    </w:p>
    <w:p w14:paraId="17EB1F6B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Můžu si na chvíli půjčit tvůj fotoaparát?</w:t>
      </w:r>
    </w:p>
    <w:p w14:paraId="3220FCF3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Dnes vypadá fakt roztomile.</w:t>
      </w:r>
    </w:p>
    <w:p w14:paraId="3694CF25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Ten koncert byl úžasný!</w:t>
      </w:r>
    </w:p>
    <w:p w14:paraId="05DB8241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Ach jo, zase jsem zapomněla peněženku…</w:t>
      </w:r>
    </w:p>
    <w:p w14:paraId="5120B9D9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Zase něco plánuje, ale nikdo neví co.</w:t>
      </w:r>
    </w:p>
    <w:p w14:paraId="6F86A98C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Zase mi nefunguje internet.</w:t>
      </w:r>
    </w:p>
    <w:p w14:paraId="1C235965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Tahle situace je opravdu drsná.</w:t>
      </w:r>
    </w:p>
    <w:p w14:paraId="13294326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Nemá peníze na nový telefon.</w:t>
      </w:r>
    </w:p>
    <w:p w14:paraId="3101B8E9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Můj starý fotoaparát je jednoduchý, ale pořád ho mám ráda.</w:t>
      </w:r>
    </w:p>
    <w:p w14:paraId="2A1F8DA6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Její dnešní make-up vypadá moc hezky.</w:t>
      </w:r>
    </w:p>
    <w:p w14:paraId="1789EC54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Nemůžu používat tuhle aplikaci, pořád se zasekává.</w:t>
      </w:r>
    </w:p>
    <w:p w14:paraId="213C0FE2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Tyhle fotky, které byly pořízené profesionálním fotoaparátem!</w:t>
      </w:r>
    </w:p>
    <w:p w14:paraId="183A21E1" w14:textId="77777777" w:rsidR="00D65133" w:rsidRPr="003E19C8" w:rsidRDefault="00D65133" w:rsidP="00C8769E">
      <w:pPr>
        <w:pStyle w:val="p1"/>
        <w:numPr>
          <w:ilvl w:val="0"/>
          <w:numId w:val="39"/>
        </w:numPr>
        <w:contextualSpacing/>
        <w:mirrorIndents/>
        <w:rPr>
          <w:rFonts w:asciiTheme="minorHAnsi" w:hAnsiTheme="minorHAnsi"/>
        </w:rPr>
      </w:pPr>
      <w:r w:rsidRPr="003E19C8">
        <w:rPr>
          <w:rStyle w:val="s1"/>
          <w:rFonts w:asciiTheme="minorHAnsi" w:eastAsiaTheme="majorEastAsia" w:hAnsiTheme="minorHAnsi"/>
        </w:rPr>
        <w:t>Díky, kapitáne Jasný.</w:t>
      </w:r>
    </w:p>
    <w:p w14:paraId="11865FE0" w14:textId="77777777" w:rsidR="00E66B36" w:rsidRPr="003E19C8" w:rsidRDefault="00E66B36" w:rsidP="001B798C">
      <w:pPr>
        <w:pStyle w:val="p1"/>
        <w:ind w:left="720"/>
        <w:contextualSpacing/>
        <w:mirrorIndents/>
        <w:rPr>
          <w:rFonts w:asciiTheme="minorHAnsi" w:hAnsiTheme="minorHAnsi" w:cs="Calibri"/>
          <w:lang w:val="ru-RU"/>
        </w:rPr>
      </w:pPr>
    </w:p>
    <w:sectPr w:rsidR="00E66B36" w:rsidRPr="003E19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5A92" w14:textId="77777777" w:rsidR="000F42D5" w:rsidRDefault="000F42D5" w:rsidP="00D917FC">
      <w:r>
        <w:separator/>
      </w:r>
    </w:p>
  </w:endnote>
  <w:endnote w:type="continuationSeparator" w:id="0">
    <w:p w14:paraId="3B919088" w14:textId="77777777" w:rsidR="000F42D5" w:rsidRDefault="000F42D5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75CD4" w14:textId="77777777" w:rsidR="003C424A" w:rsidRDefault="003C424A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ADD" w14:textId="77777777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7F33" w14:textId="77777777" w:rsidR="003C424A" w:rsidRDefault="003C424A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6F8E2" w14:textId="77777777" w:rsidR="000F42D5" w:rsidRDefault="000F42D5" w:rsidP="00D917FC">
      <w:r>
        <w:separator/>
      </w:r>
    </w:p>
  </w:footnote>
  <w:footnote w:type="continuationSeparator" w:id="0">
    <w:p w14:paraId="46257200" w14:textId="77777777" w:rsidR="000F42D5" w:rsidRDefault="000F42D5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70BA" w14:textId="77777777" w:rsidR="003C424A" w:rsidRDefault="003C424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616D" w14:textId="5652503D" w:rsidR="00D917FC" w:rsidRPr="00D32788" w:rsidRDefault="007A23BD" w:rsidP="005F1EE7">
    <w:pPr>
      <w:pStyle w:val="af"/>
      <w:jc w:val="center"/>
      <w:rPr>
        <w:lang w:val="cs-CZ"/>
      </w:rPr>
    </w:pPr>
    <w:r w:rsidRPr="007A23BD">
      <w:rPr>
        <w:noProof/>
        <w:sz w:val="22"/>
        <w:szCs w:val="22"/>
        <w:lang w:val="fr-FR"/>
        <w14:ligatures w14:val="standardContextual"/>
      </w:rPr>
      <w:drawing>
        <wp:anchor distT="0" distB="0" distL="114300" distR="114300" simplePos="0" relativeHeight="251659264" behindDoc="1" locked="0" layoutInCell="1" allowOverlap="1" wp14:anchorId="32425653" wp14:editId="19A5237D">
          <wp:simplePos x="0" y="0"/>
          <wp:positionH relativeFrom="column">
            <wp:posOffset>-451485</wp:posOffset>
          </wp:positionH>
          <wp:positionV relativeFrom="paragraph">
            <wp:posOffset>-344170</wp:posOffset>
          </wp:positionV>
          <wp:extent cx="596900" cy="596900"/>
          <wp:effectExtent l="0" t="0" r="0" b="0"/>
          <wp:wrapTight wrapText="bothSides">
            <wp:wrapPolygon edited="0">
              <wp:start x="0" y="0"/>
              <wp:lineTo x="0" y="21140"/>
              <wp:lineTo x="21140" y="21140"/>
              <wp:lineTo x="21140" y="0"/>
              <wp:lineTo x="0" y="0"/>
            </wp:wrapPolygon>
          </wp:wrapTight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D32788">
      <w:rPr>
        <w:lang w:val="fr-FR"/>
      </w:rPr>
      <w:t xml:space="preserve">Russian </w:t>
    </w:r>
    <w:r w:rsidR="003E6B49" w:rsidRPr="00D32788">
      <w:rPr>
        <w:lang w:val="en-AU"/>
      </w:rPr>
      <w:t xml:space="preserve">language </w:t>
    </w:r>
    <w:r w:rsidR="00467405" w:rsidRPr="00D32788">
      <w:rPr>
        <w:lang w:val="en-AU"/>
      </w:rPr>
      <w:t>tutoring.</w:t>
    </w:r>
    <w:r w:rsidR="00467405" w:rsidRPr="00D32788">
      <w:rPr>
        <w:lang w:val="fr-FR"/>
      </w:rPr>
      <w:t xml:space="preserve"> </w: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="004A55FD" w:rsidRPr="00D32788">
      <w:rPr>
        <w:lang w:val="cs-CZ"/>
      </w:rPr>
      <w:t>Doučováni</w:t>
    </w:r>
    <w:r w:rsidR="003E6B49" w:rsidRPr="00D32788">
      <w:rPr>
        <w:lang w:val="cs-CZ"/>
      </w:rPr>
      <w:t xml:space="preserve"> ruského jazyka.</w:t>
    </w:r>
    <w:r w:rsidR="003E6B49" w:rsidRPr="00D32788">
      <w:rPr>
        <w:lang w:val="fr-FR"/>
      </w:rPr>
      <w:t xml:space="preserve"> </w: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 w:rsidRPr="00D3278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 w:rsidRPr="00D32788">
      <w:rPr>
        <w:lang w:val="ru-RU"/>
      </w:rPr>
      <w:t>Курсы русского языка</w:t>
    </w:r>
    <w:r w:rsidR="00467405" w:rsidRPr="00D32788">
      <w:rPr>
        <w:lang w:val="cs-CZ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79533" w14:textId="77777777" w:rsidR="003C424A" w:rsidRDefault="003C424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71A0"/>
    <w:multiLevelType w:val="multilevel"/>
    <w:tmpl w:val="9C169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D7474"/>
    <w:multiLevelType w:val="multilevel"/>
    <w:tmpl w:val="A2A4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C72B4"/>
    <w:multiLevelType w:val="hybridMultilevel"/>
    <w:tmpl w:val="6AB8854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BA2209"/>
    <w:multiLevelType w:val="multilevel"/>
    <w:tmpl w:val="ED86E66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3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37403"/>
    <w:multiLevelType w:val="multilevel"/>
    <w:tmpl w:val="F370B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08869">
    <w:abstractNumId w:val="5"/>
  </w:num>
  <w:num w:numId="2" w16cid:durableId="1851724829">
    <w:abstractNumId w:val="17"/>
  </w:num>
  <w:num w:numId="3" w16cid:durableId="1603757518">
    <w:abstractNumId w:val="22"/>
  </w:num>
  <w:num w:numId="4" w16cid:durableId="731273208">
    <w:abstractNumId w:val="3"/>
  </w:num>
  <w:num w:numId="5" w16cid:durableId="644311404">
    <w:abstractNumId w:val="10"/>
  </w:num>
  <w:num w:numId="6" w16cid:durableId="513887918">
    <w:abstractNumId w:val="6"/>
  </w:num>
  <w:num w:numId="7" w16cid:durableId="280379615">
    <w:abstractNumId w:val="26"/>
  </w:num>
  <w:num w:numId="8" w16cid:durableId="436410782">
    <w:abstractNumId w:val="38"/>
  </w:num>
  <w:num w:numId="9" w16cid:durableId="1872766950">
    <w:abstractNumId w:val="29"/>
  </w:num>
  <w:num w:numId="10" w16cid:durableId="1955214712">
    <w:abstractNumId w:val="30"/>
  </w:num>
  <w:num w:numId="11" w16cid:durableId="399519450">
    <w:abstractNumId w:val="4"/>
  </w:num>
  <w:num w:numId="12" w16cid:durableId="742221898">
    <w:abstractNumId w:val="15"/>
  </w:num>
  <w:num w:numId="13" w16cid:durableId="307442544">
    <w:abstractNumId w:val="40"/>
  </w:num>
  <w:num w:numId="14" w16cid:durableId="489298529">
    <w:abstractNumId w:val="1"/>
  </w:num>
  <w:num w:numId="15" w16cid:durableId="1855026377">
    <w:abstractNumId w:val="7"/>
  </w:num>
  <w:num w:numId="16" w16cid:durableId="1789422532">
    <w:abstractNumId w:val="12"/>
  </w:num>
  <w:num w:numId="17" w16cid:durableId="694229631">
    <w:abstractNumId w:val="14"/>
  </w:num>
  <w:num w:numId="18" w16cid:durableId="884024390">
    <w:abstractNumId w:val="25"/>
  </w:num>
  <w:num w:numId="19" w16cid:durableId="797185479">
    <w:abstractNumId w:val="11"/>
  </w:num>
  <w:num w:numId="20" w16cid:durableId="854272966">
    <w:abstractNumId w:val="13"/>
  </w:num>
  <w:num w:numId="21" w16cid:durableId="830097007">
    <w:abstractNumId w:val="36"/>
  </w:num>
  <w:num w:numId="22" w16cid:durableId="1597710451">
    <w:abstractNumId w:val="31"/>
  </w:num>
  <w:num w:numId="23" w16cid:durableId="1381897828">
    <w:abstractNumId w:val="21"/>
  </w:num>
  <w:num w:numId="24" w16cid:durableId="1050764618">
    <w:abstractNumId w:val="19"/>
  </w:num>
  <w:num w:numId="25" w16cid:durableId="1637443422">
    <w:abstractNumId w:val="18"/>
  </w:num>
  <w:num w:numId="26" w16cid:durableId="235020772">
    <w:abstractNumId w:val="23"/>
  </w:num>
  <w:num w:numId="27" w16cid:durableId="640231018">
    <w:abstractNumId w:val="20"/>
  </w:num>
  <w:num w:numId="28" w16cid:durableId="1121651570">
    <w:abstractNumId w:val="39"/>
  </w:num>
  <w:num w:numId="29" w16cid:durableId="16086220">
    <w:abstractNumId w:val="37"/>
  </w:num>
  <w:num w:numId="30" w16cid:durableId="1272931847">
    <w:abstractNumId w:val="28"/>
  </w:num>
  <w:num w:numId="31" w16cid:durableId="629867359">
    <w:abstractNumId w:val="33"/>
  </w:num>
  <w:num w:numId="32" w16cid:durableId="2084840193">
    <w:abstractNumId w:val="9"/>
  </w:num>
  <w:num w:numId="33" w16cid:durableId="1830362863">
    <w:abstractNumId w:val="35"/>
  </w:num>
  <w:num w:numId="34" w16cid:durableId="1086919415">
    <w:abstractNumId w:val="24"/>
  </w:num>
  <w:num w:numId="35" w16cid:durableId="749883877">
    <w:abstractNumId w:val="8"/>
  </w:num>
  <w:num w:numId="36" w16cid:durableId="1690791240">
    <w:abstractNumId w:val="2"/>
  </w:num>
  <w:num w:numId="37" w16cid:durableId="959072349">
    <w:abstractNumId w:val="16"/>
  </w:num>
  <w:num w:numId="38" w16cid:durableId="1844658603">
    <w:abstractNumId w:val="32"/>
  </w:num>
  <w:num w:numId="39" w16cid:durableId="515192841">
    <w:abstractNumId w:val="34"/>
  </w:num>
  <w:num w:numId="40" w16cid:durableId="371655466">
    <w:abstractNumId w:val="0"/>
  </w:num>
  <w:num w:numId="41" w16cid:durableId="68959941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79"/>
    <w:rsid w:val="0000754B"/>
    <w:rsid w:val="00055347"/>
    <w:rsid w:val="0005648F"/>
    <w:rsid w:val="00081015"/>
    <w:rsid w:val="000A6C5B"/>
    <w:rsid w:val="000D443F"/>
    <w:rsid w:val="000E5179"/>
    <w:rsid w:val="000F42D5"/>
    <w:rsid w:val="001175CE"/>
    <w:rsid w:val="00147DD1"/>
    <w:rsid w:val="00163568"/>
    <w:rsid w:val="001638B7"/>
    <w:rsid w:val="001A08D8"/>
    <w:rsid w:val="001B78C1"/>
    <w:rsid w:val="001B798C"/>
    <w:rsid w:val="002C6804"/>
    <w:rsid w:val="00334A60"/>
    <w:rsid w:val="00337351"/>
    <w:rsid w:val="00352CFF"/>
    <w:rsid w:val="00355E18"/>
    <w:rsid w:val="00374E02"/>
    <w:rsid w:val="003C2BAE"/>
    <w:rsid w:val="003C424A"/>
    <w:rsid w:val="003E19C8"/>
    <w:rsid w:val="003E6B49"/>
    <w:rsid w:val="003F7AB0"/>
    <w:rsid w:val="00401200"/>
    <w:rsid w:val="00467405"/>
    <w:rsid w:val="00492EE5"/>
    <w:rsid w:val="00496BAE"/>
    <w:rsid w:val="004A55FD"/>
    <w:rsid w:val="004A68FA"/>
    <w:rsid w:val="004B54ED"/>
    <w:rsid w:val="004D33D4"/>
    <w:rsid w:val="004D487F"/>
    <w:rsid w:val="004E4B6F"/>
    <w:rsid w:val="00535188"/>
    <w:rsid w:val="00592C6E"/>
    <w:rsid w:val="005F1EE7"/>
    <w:rsid w:val="00607A40"/>
    <w:rsid w:val="00661110"/>
    <w:rsid w:val="006655CD"/>
    <w:rsid w:val="006836CF"/>
    <w:rsid w:val="006A007B"/>
    <w:rsid w:val="006A374A"/>
    <w:rsid w:val="006B3554"/>
    <w:rsid w:val="006C785B"/>
    <w:rsid w:val="006E2D39"/>
    <w:rsid w:val="006F12FC"/>
    <w:rsid w:val="0070747E"/>
    <w:rsid w:val="00717E13"/>
    <w:rsid w:val="0075625F"/>
    <w:rsid w:val="007A23BD"/>
    <w:rsid w:val="007D525C"/>
    <w:rsid w:val="007D6EB6"/>
    <w:rsid w:val="007E665B"/>
    <w:rsid w:val="007F0CCA"/>
    <w:rsid w:val="007F4F54"/>
    <w:rsid w:val="00811550"/>
    <w:rsid w:val="00842BC1"/>
    <w:rsid w:val="008A6A21"/>
    <w:rsid w:val="008A6C41"/>
    <w:rsid w:val="008A72B3"/>
    <w:rsid w:val="008C512D"/>
    <w:rsid w:val="008D7692"/>
    <w:rsid w:val="008F6CE5"/>
    <w:rsid w:val="008F6DEF"/>
    <w:rsid w:val="00916B52"/>
    <w:rsid w:val="009306F2"/>
    <w:rsid w:val="0093452E"/>
    <w:rsid w:val="009814E1"/>
    <w:rsid w:val="009E3C54"/>
    <w:rsid w:val="009E7D10"/>
    <w:rsid w:val="00A016B5"/>
    <w:rsid w:val="00A0510C"/>
    <w:rsid w:val="00A62A36"/>
    <w:rsid w:val="00AC16EE"/>
    <w:rsid w:val="00AE37B6"/>
    <w:rsid w:val="00AE5979"/>
    <w:rsid w:val="00B758E7"/>
    <w:rsid w:val="00B96148"/>
    <w:rsid w:val="00BB42C6"/>
    <w:rsid w:val="00C06957"/>
    <w:rsid w:val="00C21B72"/>
    <w:rsid w:val="00C33316"/>
    <w:rsid w:val="00C43FD9"/>
    <w:rsid w:val="00C53C1C"/>
    <w:rsid w:val="00C809FD"/>
    <w:rsid w:val="00C8769E"/>
    <w:rsid w:val="00CF232E"/>
    <w:rsid w:val="00D0326C"/>
    <w:rsid w:val="00D1223D"/>
    <w:rsid w:val="00D31440"/>
    <w:rsid w:val="00D31D4B"/>
    <w:rsid w:val="00D32788"/>
    <w:rsid w:val="00D33866"/>
    <w:rsid w:val="00D54764"/>
    <w:rsid w:val="00D65133"/>
    <w:rsid w:val="00D917FC"/>
    <w:rsid w:val="00DE7CFD"/>
    <w:rsid w:val="00E069A5"/>
    <w:rsid w:val="00E460C3"/>
    <w:rsid w:val="00E66B36"/>
    <w:rsid w:val="00E96C1B"/>
    <w:rsid w:val="00EA74CE"/>
    <w:rsid w:val="00EB54D9"/>
    <w:rsid w:val="00EB5AFF"/>
    <w:rsid w:val="00EE70F4"/>
    <w:rsid w:val="00EF22E7"/>
    <w:rsid w:val="00F22451"/>
    <w:rsid w:val="00F47028"/>
    <w:rsid w:val="00F53E9B"/>
    <w:rsid w:val="00F96AC3"/>
    <w:rsid w:val="00FA45CA"/>
    <w:rsid w:val="00FB218D"/>
    <w:rsid w:val="00FC7CB5"/>
    <w:rsid w:val="00FF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63D1"/>
  <w15:chartTrackingRefBased/>
  <w15:docId w15:val="{F0B8F666-915C-3B41-BCFA-B44C00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4B54ED"/>
    <w:pPr>
      <w:spacing w:before="100" w:beforeAutospacing="1" w:after="100" w:afterAutospacing="1"/>
    </w:pPr>
  </w:style>
  <w:style w:type="character" w:customStyle="1" w:styleId="s4">
    <w:name w:val="s4"/>
    <w:basedOn w:val="a0"/>
    <w:rsid w:val="00D65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peach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ruspeach.com/learning/13483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hill/Desktop/&#1041;&#1083;&#1072;&#1085;&#1082;%20&#1092;&#1080;&#1088;&#1084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фирмы.dotx</Template>
  <TotalTime>1</TotalTime>
  <Pages>2</Pages>
  <Words>428</Words>
  <Characters>2313</Characters>
  <Application>Microsoft Office Word</Application>
  <DocSecurity>0</DocSecurity>
  <Lines>110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3</cp:revision>
  <cp:lastPrinted>2025-09-08T14:30:00Z</cp:lastPrinted>
  <dcterms:created xsi:type="dcterms:W3CDTF">2025-11-20T09:22:00Z</dcterms:created>
  <dcterms:modified xsi:type="dcterms:W3CDTF">2025-11-20T09:22:00Z</dcterms:modified>
</cp:coreProperties>
</file>