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35FAE" w14:textId="14D5EC98" w:rsidR="00176C8E" w:rsidRPr="005E520E" w:rsidRDefault="00176C8E" w:rsidP="00176C8E">
      <w:pPr>
        <w:pStyle w:val="1"/>
        <w:rPr>
          <w:rFonts w:ascii="Calibri" w:hAnsi="Calibri" w:cs="Calibri"/>
          <w:b/>
          <w:bCs/>
          <w:lang w:val="ru-RU"/>
        </w:rPr>
      </w:pPr>
      <w:r w:rsidRPr="005E520E">
        <w:rPr>
          <w:rFonts w:ascii="Calibri" w:hAnsi="Calibri" w:cs="Calibri"/>
          <w:b/>
          <w:bCs/>
        </w:rPr>
        <w:t>Когда вы так скажите?</w:t>
      </w:r>
      <w:r w:rsidRPr="005E520E">
        <w:rPr>
          <w:rFonts w:ascii="Calibri" w:hAnsi="Calibri" w:cs="Calibri"/>
          <w:b/>
          <w:bCs/>
          <w:lang w:val="ru-RU"/>
        </w:rPr>
        <w:t xml:space="preserve"> 2</w:t>
      </w:r>
      <w:r w:rsidR="00FC1CB9" w:rsidRPr="005E520E">
        <w:rPr>
          <w:rFonts w:ascii="Calibri" w:hAnsi="Calibri" w:cs="Calibri"/>
          <w:b/>
          <w:bCs/>
          <w:lang w:val="ru-RU"/>
        </w:rPr>
        <w:t xml:space="preserve"> (Уроки </w:t>
      </w:r>
      <w:r w:rsidR="002C53B2" w:rsidRPr="005E520E">
        <w:rPr>
          <w:rFonts w:ascii="Calibri" w:hAnsi="Calibri" w:cs="Calibri"/>
          <w:b/>
          <w:bCs/>
          <w:lang w:val="ru-RU"/>
        </w:rPr>
        <w:t>3–4</w:t>
      </w:r>
      <w:r w:rsidR="00FC1CB9" w:rsidRPr="005E520E">
        <w:rPr>
          <w:rFonts w:ascii="Calibri" w:hAnsi="Calibri" w:cs="Calibri"/>
          <w:b/>
          <w:bCs/>
          <w:lang w:val="ru-RU"/>
        </w:rPr>
        <w:t>)</w:t>
      </w:r>
    </w:p>
    <w:p w14:paraId="2DD9E88A" w14:textId="3C16AEC8" w:rsidR="00CF5B3C" w:rsidRPr="005E520E" w:rsidRDefault="00A6600D" w:rsidP="00CF5B3C">
      <w:p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2.1</w:t>
      </w:r>
    </w:p>
    <w:p w14:paraId="637C76A1" w14:textId="34A4B5A9" w:rsidR="00DA4069" w:rsidRPr="005E520E" w:rsidRDefault="00DA4069" w:rsidP="00CF5B3C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Я умираю от скуки!</w:t>
      </w:r>
    </w:p>
    <w:p w14:paraId="38DFEB36" w14:textId="77777777" w:rsidR="00DA4069" w:rsidRPr="005E520E" w:rsidRDefault="00DA4069" w:rsidP="00CF5B3C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Что за беда!</w:t>
      </w:r>
    </w:p>
    <w:p w14:paraId="014F3F9A" w14:textId="77777777" w:rsidR="00DA4069" w:rsidRPr="005E520E" w:rsidRDefault="00DA4069" w:rsidP="00CF5B3C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Будьте добры…</w:t>
      </w:r>
    </w:p>
    <w:p w14:paraId="5847A746" w14:textId="77777777" w:rsidR="00DA4069" w:rsidRPr="005E520E" w:rsidRDefault="00DA4069" w:rsidP="00CF5B3C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Милости просим!</w:t>
      </w:r>
    </w:p>
    <w:p w14:paraId="282EF02A" w14:textId="77777777" w:rsidR="002C53B2" w:rsidRPr="005E520E" w:rsidRDefault="00DA4069" w:rsidP="002C53B2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Счастливо оставаться.</w:t>
      </w:r>
    </w:p>
    <w:p w14:paraId="32B7ECEB" w14:textId="77777777" w:rsidR="002C53B2" w:rsidRPr="005E520E" w:rsidRDefault="002C53B2" w:rsidP="002C53B2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Боже ты мой!</w:t>
      </w:r>
    </w:p>
    <w:p w14:paraId="4078155E" w14:textId="77777777" w:rsidR="002C53B2" w:rsidRPr="005E520E" w:rsidRDefault="002C53B2" w:rsidP="002C53B2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Добро пожаловать!</w:t>
      </w:r>
    </w:p>
    <w:p w14:paraId="7DE090AA" w14:textId="77777777" w:rsidR="002C53B2" w:rsidRPr="005E520E" w:rsidRDefault="002C53B2" w:rsidP="002C53B2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Не велика беда!</w:t>
      </w:r>
    </w:p>
    <w:p w14:paraId="6CADA061" w14:textId="77777777" w:rsidR="002C53B2" w:rsidRPr="005E520E" w:rsidRDefault="002C53B2" w:rsidP="002C53B2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Хлопать глазами;</w:t>
      </w:r>
    </w:p>
    <w:p w14:paraId="14AB5ABA" w14:textId="475D986E" w:rsidR="002C53B2" w:rsidRPr="005E520E" w:rsidRDefault="002C53B2" w:rsidP="002C53B2">
      <w:pPr>
        <w:pStyle w:val="a7"/>
        <w:numPr>
          <w:ilvl w:val="0"/>
          <w:numId w:val="40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Разинуть рот.</w:t>
      </w:r>
    </w:p>
    <w:p w14:paraId="648EE9C8" w14:textId="77777777" w:rsidR="00EF43B8" w:rsidRPr="005E520E" w:rsidRDefault="00EF43B8" w:rsidP="00EF43B8">
      <w:p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</w:p>
    <w:p w14:paraId="0E31C23F" w14:textId="780D9067" w:rsidR="00EF43B8" w:rsidRPr="005E520E" w:rsidRDefault="00EF43B8" w:rsidP="00EF43B8">
      <w:p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2.2</w:t>
      </w:r>
    </w:p>
    <w:p w14:paraId="5C1C15AB" w14:textId="77777777" w:rsidR="001E674E" w:rsidRPr="005E520E" w:rsidRDefault="001E674E" w:rsidP="001E674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Я (беспокоюсь, нервничаю) о здоровье своей бабушки.</w:t>
      </w:r>
    </w:p>
    <w:p w14:paraId="3C7833C3" w14:textId="77777777" w:rsidR="001E674E" w:rsidRPr="005E520E" w:rsidRDefault="001E674E" w:rsidP="001E674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Он испытывал (волнение, переживание) перед встречей с любимым актёром.</w:t>
      </w:r>
    </w:p>
    <w:p w14:paraId="6A66963B" w14:textId="77777777" w:rsidR="001E674E" w:rsidRPr="005E520E" w:rsidRDefault="001E674E" w:rsidP="001E674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(Печальный, горестный) человек молча бродил по старому кладбищу.</w:t>
      </w:r>
    </w:p>
    <w:p w14:paraId="7C9E3FD4" w14:textId="77777777" w:rsidR="001E674E" w:rsidRPr="005E520E" w:rsidRDefault="001E674E" w:rsidP="001E674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Когда обезьян одевают в одежду, они выглядят очень (комедийно, комично).</w:t>
      </w:r>
    </w:p>
    <w:p w14:paraId="3F0E34EA" w14:textId="77777777" w:rsidR="001E674E" w:rsidRPr="005E520E" w:rsidRDefault="001E674E" w:rsidP="001E674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У нас в офисе есть коллега, который всегда очень (остро, остроумно) шутит.</w:t>
      </w:r>
    </w:p>
    <w:p w14:paraId="2BA460A3" w14:textId="29DDDA58" w:rsidR="001E674E" w:rsidRPr="005E520E" w:rsidRDefault="001E674E" w:rsidP="001E674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(Мирный, мировой) финансовый кризис отразится и на наших кошельках.</w:t>
      </w:r>
    </w:p>
    <w:p w14:paraId="682629B1" w14:textId="77777777" w:rsidR="005E520E" w:rsidRPr="005E520E" w:rsidRDefault="005E520E" w:rsidP="005E520E">
      <w:pPr>
        <w:numPr>
          <w:ilvl w:val="0"/>
          <w:numId w:val="45"/>
        </w:numPr>
        <w:spacing w:line="264" w:lineRule="auto"/>
        <w:ind w:right="168"/>
        <w:contextualSpacing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После смерти мужа она получила множество (соболезнований, утешений) от родных и друзей.</w:t>
      </w:r>
    </w:p>
    <w:p w14:paraId="1B1A5F84" w14:textId="77777777" w:rsidR="005E520E" w:rsidRPr="005E520E" w:rsidRDefault="005E520E" w:rsidP="005E520E">
      <w:pPr>
        <w:numPr>
          <w:ilvl w:val="0"/>
          <w:numId w:val="45"/>
        </w:numPr>
        <w:spacing w:line="264" w:lineRule="auto"/>
        <w:ind w:right="168"/>
        <w:contextualSpacing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Мой парень очень (острый, остроумный), всегда умеет меня насмешить.</w:t>
      </w:r>
    </w:p>
    <w:p w14:paraId="5DCF1A3A" w14:textId="77777777" w:rsidR="005E520E" w:rsidRPr="005E520E" w:rsidRDefault="005E520E" w:rsidP="005E520E">
      <w:pPr>
        <w:numPr>
          <w:ilvl w:val="0"/>
          <w:numId w:val="45"/>
        </w:numPr>
        <w:spacing w:line="264" w:lineRule="auto"/>
        <w:ind w:right="168"/>
        <w:contextualSpacing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Я чувствую (оправдание, угрозу) в его словах.</w:t>
      </w:r>
    </w:p>
    <w:p w14:paraId="6D2E03A7" w14:textId="77777777" w:rsidR="005E520E" w:rsidRPr="005E520E" w:rsidRDefault="005E520E" w:rsidP="005E520E">
      <w:pPr>
        <w:numPr>
          <w:ilvl w:val="0"/>
          <w:numId w:val="45"/>
        </w:numPr>
        <w:spacing w:line="264" w:lineRule="auto"/>
        <w:ind w:right="168"/>
        <w:contextualSpacing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Спрячьте ваши деньги, если не хотите меня (огорчить, обидеть).</w:t>
      </w:r>
    </w:p>
    <w:p w14:paraId="78EDDB47" w14:textId="194EFCAE" w:rsidR="00814DF7" w:rsidRPr="005E520E" w:rsidRDefault="005E520E" w:rsidP="005E520E">
      <w:pPr>
        <w:pStyle w:val="a7"/>
        <w:numPr>
          <w:ilvl w:val="0"/>
          <w:numId w:val="45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5E520E">
        <w:rPr>
          <w:rFonts w:ascii="Calibri" w:hAnsi="Calibri" w:cs="Calibri"/>
          <w:color w:val="000000" w:themeColor="text1"/>
          <w:kern w:val="20"/>
          <w:lang w:val="ru-RU"/>
        </w:rPr>
        <w:t>Я не буду (проклинать, клясться), ты и так должен мне поверить.</w:t>
      </w:r>
    </w:p>
    <w:p w14:paraId="6C3B6D99" w14:textId="78A409A6" w:rsidR="00A74BF2" w:rsidRPr="006875B0" w:rsidRDefault="00A74BF2" w:rsidP="00A74BF2">
      <w:pPr>
        <w:pStyle w:val="1"/>
        <w:rPr>
          <w:rFonts w:ascii="Calibri" w:hAnsi="Calibri" w:cs="Calibri"/>
          <w:b/>
          <w:bCs/>
          <w:lang w:val="ru-RU"/>
        </w:rPr>
      </w:pPr>
      <w:r w:rsidRPr="006875B0">
        <w:rPr>
          <w:rFonts w:ascii="Calibri" w:hAnsi="Calibri" w:cs="Calibri"/>
          <w:b/>
          <w:bCs/>
          <w:lang w:val="ru-RU"/>
        </w:rPr>
        <w:t>Ответы</w:t>
      </w:r>
    </w:p>
    <w:p w14:paraId="12BD0635" w14:textId="2BC5BCFD" w:rsidR="00A6600D" w:rsidRPr="006A287E" w:rsidRDefault="00A6600D" w:rsidP="00A6600D">
      <w:pPr>
        <w:rPr>
          <w:rFonts w:ascii="Calibri" w:hAnsi="Calibri" w:cs="Calibri"/>
          <w:lang w:val="ru-RU"/>
        </w:rPr>
      </w:pPr>
      <w:r w:rsidRPr="006A287E">
        <w:rPr>
          <w:rFonts w:ascii="Calibri" w:hAnsi="Calibri" w:cs="Calibri"/>
          <w:lang w:val="ru-RU"/>
        </w:rPr>
        <w:t>2.1</w:t>
      </w:r>
    </w:p>
    <w:p w14:paraId="51F1ADB1" w14:textId="77777777" w:rsidR="0075620A" w:rsidRPr="006A287E" w:rsidRDefault="0075620A" w:rsidP="00EA3B1D">
      <w:pPr>
        <w:pStyle w:val="a7"/>
        <w:numPr>
          <w:ilvl w:val="0"/>
          <w:numId w:val="43"/>
        </w:numPr>
        <w:spacing w:after="40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Я умираю от скуки!</w:t>
      </w:r>
    </w:p>
    <w:p w14:paraId="3FA13E3C" w14:textId="77777777" w:rsidR="0075620A" w:rsidRPr="006A287E" w:rsidRDefault="0075620A" w:rsidP="00B34C11">
      <w:pPr>
        <w:spacing w:after="40"/>
        <w:ind w:right="168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Ну сколько можно сидеть дома в такую погоду? Я умираю от скуки!</w:t>
      </w:r>
    </w:p>
    <w:p w14:paraId="27DD62F5" w14:textId="77777777" w:rsidR="0075620A" w:rsidRPr="006A287E" w:rsidRDefault="0075620A" w:rsidP="0075620A">
      <w:pPr>
        <w:spacing w:after="40"/>
        <w:ind w:right="168"/>
        <w:rPr>
          <w:rFonts w:ascii="Calibri" w:hAnsi="Calibri" w:cs="Calibri"/>
          <w:b/>
          <w:bCs/>
          <w:i/>
          <w:iCs/>
          <w:color w:val="000000" w:themeColor="text1"/>
          <w:kern w:val="20"/>
          <w:lang w:val="ru-RU"/>
        </w:rPr>
      </w:pPr>
    </w:p>
    <w:p w14:paraId="732A1EB4" w14:textId="77777777" w:rsidR="0075620A" w:rsidRPr="006A287E" w:rsidRDefault="0075620A" w:rsidP="00EA3B1D">
      <w:pPr>
        <w:pStyle w:val="a7"/>
        <w:numPr>
          <w:ilvl w:val="0"/>
          <w:numId w:val="43"/>
        </w:numPr>
        <w:spacing w:after="40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Что за беда!</w:t>
      </w:r>
    </w:p>
    <w:p w14:paraId="31E8C718" w14:textId="77777777" w:rsidR="0075620A" w:rsidRPr="006A287E" w:rsidRDefault="0075620A" w:rsidP="00B34C11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Разбил кружку? Ну что за беда, купим новую!</w:t>
      </w:r>
    </w:p>
    <w:p w14:paraId="4A2AA62E" w14:textId="77777777" w:rsidR="0075620A" w:rsidRPr="006A287E" w:rsidRDefault="0075620A" w:rsidP="0075620A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</w:p>
    <w:p w14:paraId="613610F8" w14:textId="77777777" w:rsidR="0075620A" w:rsidRPr="006A287E" w:rsidRDefault="0075620A" w:rsidP="00EA3B1D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color w:val="000000" w:themeColor="text1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Будьте добры…</w:t>
      </w:r>
    </w:p>
    <w:p w14:paraId="7235E743" w14:textId="77777777" w:rsidR="0075620A" w:rsidRPr="006A287E" w:rsidRDefault="0075620A" w:rsidP="00B34C11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Будьте добры, передайте мне соль.</w:t>
      </w:r>
    </w:p>
    <w:p w14:paraId="18F5E822" w14:textId="77777777" w:rsidR="0075620A" w:rsidRPr="006A287E" w:rsidRDefault="0075620A" w:rsidP="0075620A">
      <w:pPr>
        <w:pStyle w:val="p1"/>
        <w:spacing w:before="0" w:beforeAutospacing="0" w:after="0" w:afterAutospacing="0"/>
        <w:rPr>
          <w:rFonts w:ascii="Calibri" w:hAnsi="Calibri" w:cs="Calibri"/>
          <w:color w:val="000000" w:themeColor="text1"/>
          <w:lang w:val="ru-RU"/>
        </w:rPr>
      </w:pPr>
    </w:p>
    <w:p w14:paraId="2CD71E52" w14:textId="77777777" w:rsidR="0075620A" w:rsidRPr="006A287E" w:rsidRDefault="0075620A" w:rsidP="00EA3B1D">
      <w:pPr>
        <w:pStyle w:val="a7"/>
        <w:numPr>
          <w:ilvl w:val="0"/>
          <w:numId w:val="43"/>
        </w:numPr>
        <w:spacing w:after="40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Милости просим!</w:t>
      </w:r>
    </w:p>
    <w:p w14:paraId="12048B06" w14:textId="30B15376" w:rsidR="0075620A" w:rsidRPr="006A287E" w:rsidRDefault="0075620A" w:rsidP="00B34C11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Проходите, не стесняйтесь, милости просим в наш дом!</w:t>
      </w:r>
    </w:p>
    <w:p w14:paraId="11CD16CF" w14:textId="7D1929A0" w:rsidR="007D4C95" w:rsidRPr="006A287E" w:rsidRDefault="007D4C95" w:rsidP="003057CB">
      <w:pPr>
        <w:pStyle w:val="a7"/>
        <w:rPr>
          <w:rStyle w:val="s1"/>
          <w:rFonts w:ascii="Calibri" w:hAnsi="Calibri" w:cs="Calibri"/>
          <w:b/>
          <w:bCs/>
          <w:i/>
          <w:iCs/>
          <w:lang w:val="ru-RU"/>
        </w:rPr>
      </w:pPr>
    </w:p>
    <w:p w14:paraId="108E9D51" w14:textId="77777777" w:rsidR="003057CB" w:rsidRPr="006A287E" w:rsidRDefault="003057CB" w:rsidP="00EA3B1D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Счастливо оставаться.</w:t>
      </w: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 xml:space="preserve"> </w:t>
      </w:r>
    </w:p>
    <w:p w14:paraId="53561B21" w14:textId="1DDBB3D4" w:rsidR="0075620A" w:rsidRPr="006A287E" w:rsidRDefault="003057CB" w:rsidP="00B34C11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Ну, я побежал, а вам счастливо оставаться!</w:t>
      </w:r>
    </w:p>
    <w:p w14:paraId="7E4C9519" w14:textId="77777777" w:rsidR="00C2538C" w:rsidRPr="006A287E" w:rsidRDefault="00C2538C" w:rsidP="003057CB">
      <w:pPr>
        <w:pStyle w:val="p1"/>
        <w:spacing w:before="0" w:beforeAutospacing="0" w:after="0" w:afterAutospacing="0"/>
        <w:ind w:left="720"/>
        <w:rPr>
          <w:rFonts w:ascii="Calibri" w:hAnsi="Calibri" w:cs="Calibri"/>
          <w:b/>
          <w:bCs/>
          <w:i/>
          <w:iCs/>
          <w:lang w:val="ru-RU"/>
        </w:rPr>
      </w:pPr>
    </w:p>
    <w:p w14:paraId="2CC3D038" w14:textId="77777777" w:rsidR="003057CB" w:rsidRPr="006A287E" w:rsidRDefault="007D4C95" w:rsidP="00EA3B1D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Боже ты мой!</w:t>
      </w:r>
    </w:p>
    <w:p w14:paraId="41139A08" w14:textId="7B2C50F8" w:rsidR="00C2538C" w:rsidRPr="006A287E" w:rsidRDefault="00C24D52" w:rsidP="00B34C11">
      <w:pPr>
        <w:pStyle w:val="p1"/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2"/>
          <w:rFonts w:ascii="Calibri" w:hAnsi="Calibri" w:cs="Calibri"/>
          <w:b/>
          <w:bCs/>
          <w:i/>
          <w:iCs/>
          <w:lang w:val="ru-RU"/>
        </w:rPr>
        <w:t>Боже ты мой, какая новость!»</w:t>
      </w: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 xml:space="preserve"> (удивление)</w:t>
      </w:r>
    </w:p>
    <w:p w14:paraId="77AFC212" w14:textId="6ECF9446" w:rsidR="00EA3B1D" w:rsidRPr="006A287E" w:rsidRDefault="00C24D52" w:rsidP="00B34C11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2"/>
          <w:rFonts w:ascii="Calibri" w:hAnsi="Calibri" w:cs="Calibri"/>
          <w:b/>
          <w:bCs/>
          <w:i/>
          <w:iCs/>
          <w:lang w:val="ru-RU"/>
        </w:rPr>
        <w:t>«Боже ты мой, как же так вышло?»</w:t>
      </w: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 xml:space="preserve"> (возмущение, разочарование)</w:t>
      </w:r>
    </w:p>
    <w:p w14:paraId="7051F426" w14:textId="77777777" w:rsidR="00C2538C" w:rsidRPr="006A287E" w:rsidRDefault="00C2538C" w:rsidP="00C2538C">
      <w:pPr>
        <w:pStyle w:val="p1"/>
        <w:spacing w:before="0" w:beforeAutospacing="0" w:after="0" w:afterAutospacing="0"/>
        <w:ind w:left="720"/>
        <w:rPr>
          <w:rStyle w:val="s1"/>
          <w:rFonts w:ascii="Calibri" w:hAnsi="Calibri" w:cs="Calibri"/>
          <w:b/>
          <w:bCs/>
          <w:i/>
          <w:iCs/>
          <w:lang w:val="ru-RU"/>
        </w:rPr>
      </w:pPr>
    </w:p>
    <w:p w14:paraId="4BAE8B35" w14:textId="6148F073" w:rsidR="00C24D52" w:rsidRPr="006A287E" w:rsidRDefault="00C24D52" w:rsidP="00EA3B1D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Добро пожаловать!</w:t>
      </w:r>
    </w:p>
    <w:p w14:paraId="021F5E1A" w14:textId="77777777" w:rsidR="00C24D52" w:rsidRPr="006A287E" w:rsidRDefault="00C24D52" w:rsidP="00536C3C">
      <w:pPr>
        <w:pStyle w:val="p1"/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2"/>
          <w:rFonts w:ascii="Calibri" w:hAnsi="Calibri" w:cs="Calibri"/>
          <w:b/>
          <w:bCs/>
          <w:i/>
          <w:iCs/>
          <w:lang w:val="ru-RU"/>
        </w:rPr>
        <w:t>«Добро пожаловать в наш город!»</w:t>
      </w: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 xml:space="preserve"> (официально или дружелюбно)</w:t>
      </w:r>
    </w:p>
    <w:p w14:paraId="0869C9DD" w14:textId="77777777" w:rsidR="00C24D52" w:rsidRPr="006A287E" w:rsidRDefault="00C24D52" w:rsidP="00536C3C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2"/>
          <w:rFonts w:ascii="Calibri" w:hAnsi="Calibri" w:cs="Calibri"/>
          <w:b/>
          <w:bCs/>
          <w:i/>
          <w:iCs/>
          <w:lang w:val="ru-RU"/>
        </w:rPr>
        <w:t>«Добро пожаловать в нашу семью!»</w:t>
      </w: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 xml:space="preserve"> (теплое, радушное приветствие)</w:t>
      </w:r>
    </w:p>
    <w:p w14:paraId="5D71E287" w14:textId="77777777" w:rsidR="00C24D52" w:rsidRPr="006A287E" w:rsidRDefault="00C24D52" w:rsidP="00C24D52">
      <w:pPr>
        <w:pStyle w:val="p1"/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</w:p>
    <w:p w14:paraId="750C2B33" w14:textId="77777777" w:rsidR="00C24D52" w:rsidRPr="006A287E" w:rsidRDefault="00C24D52" w:rsidP="00EA3B1D">
      <w:pPr>
        <w:pStyle w:val="a7"/>
        <w:numPr>
          <w:ilvl w:val="0"/>
          <w:numId w:val="43"/>
        </w:numPr>
        <w:spacing w:after="40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>Не велика беда!</w:t>
      </w:r>
    </w:p>
    <w:p w14:paraId="6EE23019" w14:textId="77777777" w:rsidR="00C24D52" w:rsidRPr="006A287E" w:rsidRDefault="00C24D52" w:rsidP="00536C3C">
      <w:pPr>
        <w:pStyle w:val="p1"/>
        <w:spacing w:before="0" w:beforeAutospacing="0" w:after="0" w:afterAutospacing="0"/>
        <w:rPr>
          <w:rStyle w:val="s1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«Разбилась чашка? Не велика беда, купим новую.»</w:t>
      </w:r>
    </w:p>
    <w:p w14:paraId="765C1090" w14:textId="77777777" w:rsidR="00C24D52" w:rsidRPr="006A287E" w:rsidRDefault="00C24D52" w:rsidP="00C24D52">
      <w:pPr>
        <w:pStyle w:val="p1"/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</w:p>
    <w:p w14:paraId="44F44A4A" w14:textId="79D4C3E3" w:rsidR="00C24D52" w:rsidRPr="006A287E" w:rsidRDefault="00AE1EE1" w:rsidP="00AE1EE1">
      <w:pPr>
        <w:spacing w:after="40"/>
        <w:ind w:left="360"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 xml:space="preserve">9. </w:t>
      </w:r>
      <w:r w:rsidR="00C24D52" w:rsidRPr="006A287E">
        <w:rPr>
          <w:rFonts w:ascii="Calibri" w:hAnsi="Calibri" w:cs="Calibri"/>
          <w:color w:val="000000" w:themeColor="text1"/>
          <w:kern w:val="20"/>
          <w:lang w:val="ru-RU"/>
        </w:rPr>
        <w:t>Хлопать глазами;</w:t>
      </w:r>
    </w:p>
    <w:p w14:paraId="6AD2DAF6" w14:textId="4B7C5118" w:rsidR="00C24D52" w:rsidRPr="006A287E" w:rsidRDefault="00C24D52" w:rsidP="00B6352E">
      <w:pPr>
        <w:pStyle w:val="p1"/>
        <w:spacing w:before="0" w:beforeAutospacing="0" w:after="0" w:afterAutospacing="0"/>
        <w:rPr>
          <w:rStyle w:val="s2"/>
          <w:rFonts w:ascii="Calibri" w:hAnsi="Calibri" w:cs="Calibri"/>
          <w:b/>
          <w:bCs/>
          <w:i/>
          <w:iCs/>
          <w:lang w:val="ru-RU"/>
        </w:rPr>
      </w:pPr>
      <w:r w:rsidRPr="006A287E">
        <w:rPr>
          <w:rStyle w:val="s1"/>
          <w:rFonts w:ascii="Calibri" w:hAnsi="Calibri" w:cs="Calibri"/>
          <w:b/>
          <w:bCs/>
          <w:i/>
          <w:iCs/>
          <w:lang w:val="ru-RU"/>
        </w:rPr>
        <w:t>«Я спросил его, где документы, а он только хлопает глазами.»</w:t>
      </w:r>
      <w:r w:rsidRPr="006A287E">
        <w:rPr>
          <w:rStyle w:val="s2"/>
          <w:rFonts w:ascii="Calibri" w:hAnsi="Calibri" w:cs="Calibri"/>
          <w:i/>
          <w:iCs/>
          <w:lang w:val="ru-RU"/>
        </w:rPr>
        <w:t xml:space="preserve"> (не знает, что ответить)</w:t>
      </w:r>
    </w:p>
    <w:p w14:paraId="362706A7" w14:textId="77777777" w:rsidR="00C24D52" w:rsidRPr="006A287E" w:rsidRDefault="00C24D52" w:rsidP="00C24D52">
      <w:pPr>
        <w:pStyle w:val="p1"/>
        <w:spacing w:before="0" w:beforeAutospacing="0" w:after="0" w:afterAutospacing="0"/>
        <w:rPr>
          <w:rFonts w:ascii="Calibri" w:hAnsi="Calibri" w:cs="Calibri"/>
          <w:b/>
          <w:bCs/>
          <w:i/>
          <w:iCs/>
          <w:lang w:val="ru-RU"/>
        </w:rPr>
      </w:pPr>
    </w:p>
    <w:p w14:paraId="1237151B" w14:textId="159A8653" w:rsidR="00C24D52" w:rsidRPr="006A287E" w:rsidRDefault="00B6352E" w:rsidP="00B6352E">
      <w:pPr>
        <w:ind w:left="360"/>
        <w:rPr>
          <w:rFonts w:ascii="Calibri" w:hAnsi="Calibri" w:cs="Calibri"/>
          <w:color w:val="000000" w:themeColor="text1"/>
          <w:kern w:val="20"/>
          <w:lang w:val="ru-RU"/>
        </w:rPr>
      </w:pPr>
      <w:r w:rsidRPr="006A287E">
        <w:rPr>
          <w:rFonts w:ascii="Calibri" w:hAnsi="Calibri" w:cs="Calibri"/>
          <w:color w:val="000000" w:themeColor="text1"/>
          <w:kern w:val="20"/>
          <w:lang w:val="ru-RU"/>
        </w:rPr>
        <w:t xml:space="preserve">10. </w:t>
      </w:r>
      <w:r w:rsidR="00C24D52" w:rsidRPr="006A287E">
        <w:rPr>
          <w:rFonts w:ascii="Calibri" w:hAnsi="Calibri" w:cs="Calibri"/>
          <w:color w:val="000000" w:themeColor="text1"/>
          <w:kern w:val="20"/>
          <w:lang w:val="ru-RU"/>
        </w:rPr>
        <w:t>Разинуть рот;</w:t>
      </w:r>
    </w:p>
    <w:p w14:paraId="66315784" w14:textId="77777777" w:rsidR="00C24D52" w:rsidRPr="006A287E" w:rsidRDefault="00C24D52" w:rsidP="006A287E">
      <w:pPr>
        <w:pStyle w:val="p1"/>
        <w:spacing w:before="0" w:beforeAutospacing="0" w:after="0" w:afterAutospacing="0"/>
        <w:rPr>
          <w:rFonts w:ascii="Calibri" w:hAnsi="Calibri" w:cs="Calibri"/>
          <w:b/>
          <w:bCs/>
          <w:i/>
          <w:iCs/>
          <w:color w:val="000000" w:themeColor="text1"/>
          <w:lang w:val="ru-RU"/>
        </w:rPr>
      </w:pPr>
      <w:r w:rsidRPr="006A287E">
        <w:rPr>
          <w:rStyle w:val="s2"/>
          <w:rFonts w:ascii="Calibri" w:hAnsi="Calibri" w:cs="Calibri"/>
          <w:b/>
          <w:bCs/>
          <w:i/>
          <w:iCs/>
          <w:color w:val="000000" w:themeColor="text1"/>
          <w:lang w:val="ru-RU"/>
        </w:rPr>
        <w:t>«Он разинул рот и не знал, что сказать.»</w:t>
      </w:r>
      <w:r w:rsidRPr="006A287E">
        <w:rPr>
          <w:rStyle w:val="s1"/>
          <w:rFonts w:ascii="Calibri" w:hAnsi="Calibri" w:cs="Calibri"/>
          <w:b/>
          <w:bCs/>
          <w:i/>
          <w:iCs/>
          <w:color w:val="000000" w:themeColor="text1"/>
          <w:lang w:val="ru-RU"/>
        </w:rPr>
        <w:t xml:space="preserve"> (удивился, растерялся)</w:t>
      </w:r>
    </w:p>
    <w:p w14:paraId="7705FE5C" w14:textId="0DF75153" w:rsidR="00176C8E" w:rsidRPr="006A287E" w:rsidRDefault="00C24D52" w:rsidP="006A287E">
      <w:pPr>
        <w:pStyle w:val="2"/>
        <w:spacing w:before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6A287E">
        <w:rPr>
          <w:rStyle w:val="s2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ru-RU"/>
        </w:rPr>
        <w:t>«Не стой, разинув рот, помоги!»</w:t>
      </w:r>
      <w:r w:rsidRPr="006A287E">
        <w:rPr>
          <w:rStyle w:val="s1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ru-RU"/>
        </w:rPr>
        <w:t xml:space="preserve"> </w:t>
      </w:r>
      <w:r w:rsidRPr="006A287E">
        <w:rPr>
          <w:rStyle w:val="s1"/>
          <w:rFonts w:ascii="Calibri" w:hAnsi="Calibri" w:cs="Calibri"/>
          <w:b/>
          <w:bCs/>
          <w:i/>
          <w:iCs/>
          <w:color w:val="000000" w:themeColor="text1"/>
          <w:sz w:val="24"/>
          <w:szCs w:val="24"/>
        </w:rPr>
        <w:t>(</w:t>
      </w:r>
      <w:r w:rsidRPr="006A287E">
        <w:rPr>
          <w:rStyle w:val="s1"/>
          <w:rFonts w:ascii="Calibri" w:hAnsi="Calibri" w:cs="Calibri"/>
          <w:b/>
          <w:bCs/>
          <w:i/>
          <w:iCs/>
          <w:color w:val="000000" w:themeColor="text1"/>
          <w:sz w:val="24"/>
          <w:szCs w:val="24"/>
          <w:lang w:val="ru-RU"/>
        </w:rPr>
        <w:t>перестань бездействовать)</w:t>
      </w:r>
    </w:p>
    <w:p w14:paraId="6858BDC0" w14:textId="70812023" w:rsidR="00FB218D" w:rsidRDefault="001627F0" w:rsidP="001627F0">
      <w:pPr>
        <w:pStyle w:val="p1"/>
        <w:rPr>
          <w:rFonts w:ascii="Calibri" w:hAnsi="Calibri" w:cs="Calibri"/>
          <w:color w:val="000000" w:themeColor="text1"/>
          <w:lang w:val="ru-RU"/>
        </w:rPr>
      </w:pPr>
      <w:r w:rsidRPr="001627F0">
        <w:rPr>
          <w:rFonts w:ascii="Calibri" w:hAnsi="Calibri" w:cs="Calibri"/>
          <w:color w:val="000000" w:themeColor="text1"/>
          <w:lang w:val="ru-RU"/>
        </w:rPr>
        <w:t>2.2</w:t>
      </w:r>
    </w:p>
    <w:p w14:paraId="7BB371BC" w14:textId="77777777" w:rsidR="0016777E" w:rsidRPr="008F5187" w:rsidRDefault="0016777E" w:rsidP="0016777E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>Я (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беспокоюсь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, нервничаю) о здоровье своей бабушки.</w:t>
      </w:r>
    </w:p>
    <w:p w14:paraId="2E1F2771" w14:textId="77777777" w:rsidR="0016777E" w:rsidRPr="008F5187" w:rsidRDefault="0016777E" w:rsidP="0016777E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>Он испытывал (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волнение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, переживание) перед встречей с любимым актёром.</w:t>
      </w:r>
    </w:p>
    <w:p w14:paraId="7C38F47C" w14:textId="77777777" w:rsidR="0016777E" w:rsidRPr="008F5187" w:rsidRDefault="0016777E" w:rsidP="0016777E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>(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Печальный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, горестный) человек молча бродил по старому кладбищу.</w:t>
      </w:r>
    </w:p>
    <w:p w14:paraId="30084277" w14:textId="77777777" w:rsidR="0016777E" w:rsidRPr="008F5187" w:rsidRDefault="0016777E" w:rsidP="0016777E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Когда обезьян одевают в одежду, они выглядят очень (комедийно,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комично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).</w:t>
      </w:r>
    </w:p>
    <w:p w14:paraId="575BC1BA" w14:textId="77777777" w:rsidR="006307B6" w:rsidRPr="008F5187" w:rsidRDefault="0016777E" w:rsidP="0016777E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У нас в офисе есть коллега, который всегда очень (остро,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остроумно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 шутит.</w:t>
      </w:r>
    </w:p>
    <w:p w14:paraId="2E79ED73" w14:textId="7F4A102E" w:rsidR="001627F0" w:rsidRPr="008F5187" w:rsidRDefault="0016777E" w:rsidP="0016777E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(Мирный,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мировой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 финансовый кризис отразится и на наших кошельках.</w:t>
      </w:r>
    </w:p>
    <w:p w14:paraId="39FE41FD" w14:textId="77777777" w:rsidR="008F5187" w:rsidRPr="008F5187" w:rsidRDefault="008F5187" w:rsidP="008F5187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>После смерти мужа она получила множество (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соболезнований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, утешений) от родных и друзей.</w:t>
      </w:r>
    </w:p>
    <w:p w14:paraId="6A36634B" w14:textId="77777777" w:rsidR="008F5187" w:rsidRPr="008F5187" w:rsidRDefault="008F5187" w:rsidP="008F5187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Мой парень очень (острый,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остроумный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), всегда умеет меня насмешить.</w:t>
      </w:r>
    </w:p>
    <w:p w14:paraId="438C3306" w14:textId="77777777" w:rsidR="008F5187" w:rsidRPr="008F5187" w:rsidRDefault="008F5187" w:rsidP="008F5187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Я чувствую (оправдание,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угрозу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 в его словах.</w:t>
      </w:r>
    </w:p>
    <w:p w14:paraId="748E53E7" w14:textId="77777777" w:rsidR="008F5187" w:rsidRPr="008F5187" w:rsidRDefault="008F5187" w:rsidP="008F5187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Спрячьте ваши деньги, если не хотите меня (огорчить,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обидеть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).</w:t>
      </w:r>
    </w:p>
    <w:p w14:paraId="03C50FDD" w14:textId="1335C63F" w:rsidR="008F5187" w:rsidRPr="008F5187" w:rsidRDefault="008F5187" w:rsidP="008F5187">
      <w:pPr>
        <w:pStyle w:val="a7"/>
        <w:numPr>
          <w:ilvl w:val="0"/>
          <w:numId w:val="46"/>
        </w:numPr>
        <w:spacing w:after="40" w:line="264" w:lineRule="auto"/>
        <w:ind w:right="168"/>
        <w:rPr>
          <w:rFonts w:ascii="Calibri" w:hAnsi="Calibri" w:cs="Calibri"/>
          <w:color w:val="000000" w:themeColor="text1"/>
          <w:kern w:val="20"/>
          <w:lang w:val="ru-RU"/>
        </w:rPr>
      </w:pPr>
      <w:r w:rsidRPr="008F5187">
        <w:rPr>
          <w:rFonts w:ascii="Calibri" w:hAnsi="Calibri" w:cs="Calibri"/>
          <w:color w:val="000000" w:themeColor="text1"/>
          <w:kern w:val="20"/>
          <w:lang w:val="ru-RU"/>
        </w:rPr>
        <w:t xml:space="preserve">Я не буду (проклинать, </w:t>
      </w:r>
      <w:r w:rsidRPr="008F5187">
        <w:rPr>
          <w:rFonts w:ascii="Calibri" w:hAnsi="Calibri" w:cs="Calibri"/>
          <w:b/>
          <w:bCs/>
          <w:i/>
          <w:iCs/>
          <w:color w:val="000000" w:themeColor="text1"/>
          <w:kern w:val="20"/>
          <w:u w:val="single"/>
          <w:lang w:val="ru-RU"/>
        </w:rPr>
        <w:t>клясться</w:t>
      </w:r>
      <w:r w:rsidRPr="008F5187">
        <w:rPr>
          <w:rFonts w:ascii="Calibri" w:hAnsi="Calibri" w:cs="Calibri"/>
          <w:color w:val="000000" w:themeColor="text1"/>
          <w:kern w:val="20"/>
          <w:lang w:val="ru-RU"/>
        </w:rPr>
        <w:t>), ты и так должен мне поверить.</w:t>
      </w:r>
    </w:p>
    <w:p w14:paraId="4167A269" w14:textId="77777777" w:rsidR="008876B1" w:rsidRPr="008876B1" w:rsidRDefault="008876B1">
      <w:pPr>
        <w:pStyle w:val="p1"/>
        <w:ind w:left="720"/>
        <w:rPr>
          <w:rFonts w:ascii="Calibri" w:hAnsi="Calibri" w:cs="Calibri"/>
          <w:b/>
          <w:bCs/>
          <w:color w:val="000000" w:themeColor="text1"/>
        </w:rPr>
      </w:pPr>
    </w:p>
    <w:sectPr w:rsidR="008876B1" w:rsidRPr="008876B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9FEF8" w14:textId="77777777" w:rsidR="00D42D26" w:rsidRDefault="00D42D26" w:rsidP="00D917FC">
      <w:r>
        <w:separator/>
      </w:r>
    </w:p>
  </w:endnote>
  <w:endnote w:type="continuationSeparator" w:id="0">
    <w:p w14:paraId="0DF037F1" w14:textId="77777777" w:rsidR="00D42D26" w:rsidRDefault="00D42D26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CADD" w14:textId="77777777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7227C" w14:textId="77777777" w:rsidR="00D42D26" w:rsidRDefault="00D42D26" w:rsidP="00D917FC">
      <w:r>
        <w:separator/>
      </w:r>
    </w:p>
  </w:footnote>
  <w:footnote w:type="continuationSeparator" w:id="0">
    <w:p w14:paraId="4F05FEA7" w14:textId="77777777" w:rsidR="00D42D26" w:rsidRDefault="00D42D26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616D" w14:textId="77777777" w:rsidR="00D917FC" w:rsidRPr="00467405" w:rsidRDefault="00147DD1">
    <w:pPr>
      <w:pStyle w:val="af"/>
      <w:rPr>
        <w:lang w:val="cs-CZ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>
      <w:rPr>
        <w:lang w:val="fr-FR"/>
      </w:rPr>
      <w:t xml:space="preserve">Russian language </w:t>
    </w:r>
    <w:r w:rsidR="00467405">
      <w:rPr>
        <w:lang w:val="fr-FR"/>
      </w:rPr>
      <w:t xml:space="preserve">tutoring. </w: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3E6B49">
      <w:rPr>
        <w:lang w:val="fr-FR"/>
      </w:rPr>
      <w:t>Doučovani ruského jazyka.</w:t>
    </w:r>
    <w:r w:rsidR="001638B7">
      <w:rPr>
        <w:noProof/>
        <w:lang w:val="fr-FR"/>
        <w14:ligatures w14:val="standardContextual"/>
      </w:rPr>
      <w:drawing>
        <wp:anchor distT="0" distB="0" distL="114300" distR="114300" simplePos="0" relativeHeight="251659264" behindDoc="0" locked="0" layoutInCell="1" allowOverlap="1" wp14:anchorId="32425653" wp14:editId="35F67CAE">
          <wp:simplePos x="0" y="0"/>
          <wp:positionH relativeFrom="column">
            <wp:posOffset>-88900</wp:posOffset>
          </wp:positionH>
          <wp:positionV relativeFrom="paragraph">
            <wp:posOffset>-405765</wp:posOffset>
          </wp:positionV>
          <wp:extent cx="596900" cy="596900"/>
          <wp:effectExtent l="0" t="0" r="0" b="0"/>
          <wp:wrapTopAndBottom/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6B49">
      <w:rPr>
        <w:lang w:val="fr-FR"/>
      </w:rPr>
      <w:t xml:space="preserve"> </w: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>
      <w:rPr>
        <w:lang w:val="ru-RU"/>
      </w:rPr>
      <w:t>Курсы русского языка</w:t>
    </w:r>
    <w:r w:rsidR="00467405">
      <w:rPr>
        <w:lang w:val="cs-CZ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3365A9"/>
    <w:multiLevelType w:val="hybridMultilevel"/>
    <w:tmpl w:val="876A6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3D1002"/>
    <w:multiLevelType w:val="hybridMultilevel"/>
    <w:tmpl w:val="0E7CF8C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2E2B3F"/>
    <w:multiLevelType w:val="hybridMultilevel"/>
    <w:tmpl w:val="928A5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84155A"/>
    <w:multiLevelType w:val="hybridMultilevel"/>
    <w:tmpl w:val="8514C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B6D5A"/>
    <w:multiLevelType w:val="hybridMultilevel"/>
    <w:tmpl w:val="1750D5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92850E0"/>
    <w:multiLevelType w:val="hybridMultilevel"/>
    <w:tmpl w:val="0E7CF8C4"/>
    <w:lvl w:ilvl="0" w:tplc="01323AD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6454EF4"/>
    <w:multiLevelType w:val="hybridMultilevel"/>
    <w:tmpl w:val="36BE93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E00D7B"/>
    <w:multiLevelType w:val="hybridMultilevel"/>
    <w:tmpl w:val="1750D5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3F04BE"/>
    <w:multiLevelType w:val="hybridMultilevel"/>
    <w:tmpl w:val="19AE87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0829FB"/>
    <w:multiLevelType w:val="hybridMultilevel"/>
    <w:tmpl w:val="E0AE15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595D1A"/>
    <w:multiLevelType w:val="hybridMultilevel"/>
    <w:tmpl w:val="36BE9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E10F9E"/>
    <w:multiLevelType w:val="hybridMultilevel"/>
    <w:tmpl w:val="13F28128"/>
    <w:lvl w:ilvl="0" w:tplc="504829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3310D0"/>
    <w:multiLevelType w:val="hybridMultilevel"/>
    <w:tmpl w:val="1750D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08869">
    <w:abstractNumId w:val="5"/>
  </w:num>
  <w:num w:numId="2" w16cid:durableId="1851724829">
    <w:abstractNumId w:val="20"/>
  </w:num>
  <w:num w:numId="3" w16cid:durableId="1603757518">
    <w:abstractNumId w:val="26"/>
  </w:num>
  <w:num w:numId="4" w16cid:durableId="731273208">
    <w:abstractNumId w:val="3"/>
  </w:num>
  <w:num w:numId="5" w16cid:durableId="644311404">
    <w:abstractNumId w:val="12"/>
  </w:num>
  <w:num w:numId="6" w16cid:durableId="513887918">
    <w:abstractNumId w:val="6"/>
  </w:num>
  <w:num w:numId="7" w16cid:durableId="280379615">
    <w:abstractNumId w:val="33"/>
  </w:num>
  <w:num w:numId="8" w16cid:durableId="436410782">
    <w:abstractNumId w:val="45"/>
  </w:num>
  <w:num w:numId="9" w16cid:durableId="1872766950">
    <w:abstractNumId w:val="36"/>
  </w:num>
  <w:num w:numId="10" w16cid:durableId="1955214712">
    <w:abstractNumId w:val="37"/>
  </w:num>
  <w:num w:numId="11" w16cid:durableId="399519450">
    <w:abstractNumId w:val="4"/>
  </w:num>
  <w:num w:numId="12" w16cid:durableId="742221898">
    <w:abstractNumId w:val="18"/>
  </w:num>
  <w:num w:numId="13" w16cid:durableId="307442544">
    <w:abstractNumId w:val="47"/>
  </w:num>
  <w:num w:numId="14" w16cid:durableId="489298529">
    <w:abstractNumId w:val="0"/>
  </w:num>
  <w:num w:numId="15" w16cid:durableId="1855026377">
    <w:abstractNumId w:val="7"/>
  </w:num>
  <w:num w:numId="16" w16cid:durableId="1789422532">
    <w:abstractNumId w:val="14"/>
  </w:num>
  <w:num w:numId="17" w16cid:durableId="694229631">
    <w:abstractNumId w:val="16"/>
  </w:num>
  <w:num w:numId="18" w16cid:durableId="884024390">
    <w:abstractNumId w:val="30"/>
  </w:num>
  <w:num w:numId="19" w16cid:durableId="797185479">
    <w:abstractNumId w:val="13"/>
  </w:num>
  <w:num w:numId="20" w16cid:durableId="854272966">
    <w:abstractNumId w:val="15"/>
  </w:num>
  <w:num w:numId="21" w16cid:durableId="830097007">
    <w:abstractNumId w:val="42"/>
  </w:num>
  <w:num w:numId="22" w16cid:durableId="1597710451">
    <w:abstractNumId w:val="39"/>
  </w:num>
  <w:num w:numId="23" w16cid:durableId="1381897828">
    <w:abstractNumId w:val="25"/>
  </w:num>
  <w:num w:numId="24" w16cid:durableId="1050764618">
    <w:abstractNumId w:val="22"/>
  </w:num>
  <w:num w:numId="25" w16cid:durableId="1637443422">
    <w:abstractNumId w:val="21"/>
  </w:num>
  <w:num w:numId="26" w16cid:durableId="235020772">
    <w:abstractNumId w:val="27"/>
  </w:num>
  <w:num w:numId="27" w16cid:durableId="640231018">
    <w:abstractNumId w:val="24"/>
  </w:num>
  <w:num w:numId="28" w16cid:durableId="1121651570">
    <w:abstractNumId w:val="46"/>
  </w:num>
  <w:num w:numId="29" w16cid:durableId="16086220">
    <w:abstractNumId w:val="43"/>
  </w:num>
  <w:num w:numId="30" w16cid:durableId="1272931847">
    <w:abstractNumId w:val="35"/>
  </w:num>
  <w:num w:numId="31" w16cid:durableId="629867359">
    <w:abstractNumId w:val="40"/>
  </w:num>
  <w:num w:numId="32" w16cid:durableId="2084840193">
    <w:abstractNumId w:val="11"/>
  </w:num>
  <w:num w:numId="33" w16cid:durableId="1830362863">
    <w:abstractNumId w:val="41"/>
  </w:num>
  <w:num w:numId="34" w16cid:durableId="1086919415">
    <w:abstractNumId w:val="29"/>
  </w:num>
  <w:num w:numId="35" w16cid:durableId="749883877">
    <w:abstractNumId w:val="10"/>
  </w:num>
  <w:num w:numId="36" w16cid:durableId="1690791240">
    <w:abstractNumId w:val="1"/>
  </w:num>
  <w:num w:numId="37" w16cid:durableId="274212436">
    <w:abstractNumId w:val="9"/>
  </w:num>
  <w:num w:numId="38" w16cid:durableId="1659110526">
    <w:abstractNumId w:val="2"/>
  </w:num>
  <w:num w:numId="39" w16cid:durableId="1599560148">
    <w:abstractNumId w:val="32"/>
  </w:num>
  <w:num w:numId="40" w16cid:durableId="1868249278">
    <w:abstractNumId w:val="38"/>
  </w:num>
  <w:num w:numId="41" w16cid:durableId="1154028443">
    <w:abstractNumId w:val="34"/>
  </w:num>
  <w:num w:numId="42" w16cid:durableId="842627053">
    <w:abstractNumId w:val="28"/>
  </w:num>
  <w:num w:numId="43" w16cid:durableId="131214144">
    <w:abstractNumId w:val="44"/>
  </w:num>
  <w:num w:numId="44" w16cid:durableId="78721218">
    <w:abstractNumId w:val="17"/>
  </w:num>
  <w:num w:numId="45" w16cid:durableId="1936934512">
    <w:abstractNumId w:val="48"/>
  </w:num>
  <w:num w:numId="46" w16cid:durableId="1736855348">
    <w:abstractNumId w:val="31"/>
  </w:num>
  <w:num w:numId="47" w16cid:durableId="12126957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888254983">
    <w:abstractNumId w:val="19"/>
  </w:num>
  <w:num w:numId="49" w16cid:durableId="42476278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79"/>
    <w:rsid w:val="00055347"/>
    <w:rsid w:val="0005648F"/>
    <w:rsid w:val="000D443F"/>
    <w:rsid w:val="001175CE"/>
    <w:rsid w:val="00147DD1"/>
    <w:rsid w:val="001627F0"/>
    <w:rsid w:val="001638B7"/>
    <w:rsid w:val="0016777E"/>
    <w:rsid w:val="00176C8E"/>
    <w:rsid w:val="001E674E"/>
    <w:rsid w:val="002C53B2"/>
    <w:rsid w:val="003057CB"/>
    <w:rsid w:val="00355E18"/>
    <w:rsid w:val="003C2BAE"/>
    <w:rsid w:val="003E6B49"/>
    <w:rsid w:val="003F7AB0"/>
    <w:rsid w:val="00401200"/>
    <w:rsid w:val="0045422A"/>
    <w:rsid w:val="00467405"/>
    <w:rsid w:val="004A68FA"/>
    <w:rsid w:val="004D487F"/>
    <w:rsid w:val="00536C3C"/>
    <w:rsid w:val="00592C6E"/>
    <w:rsid w:val="005E520E"/>
    <w:rsid w:val="00607A40"/>
    <w:rsid w:val="006307B6"/>
    <w:rsid w:val="00661110"/>
    <w:rsid w:val="006875B0"/>
    <w:rsid w:val="006A287E"/>
    <w:rsid w:val="006A374A"/>
    <w:rsid w:val="006B3554"/>
    <w:rsid w:val="006E2D39"/>
    <w:rsid w:val="006F12FC"/>
    <w:rsid w:val="0070747E"/>
    <w:rsid w:val="00717E13"/>
    <w:rsid w:val="0075620A"/>
    <w:rsid w:val="007D4C95"/>
    <w:rsid w:val="007E665B"/>
    <w:rsid w:val="00811550"/>
    <w:rsid w:val="00814DF7"/>
    <w:rsid w:val="00842BC1"/>
    <w:rsid w:val="008876B1"/>
    <w:rsid w:val="008A6A21"/>
    <w:rsid w:val="008C512D"/>
    <w:rsid w:val="008D7692"/>
    <w:rsid w:val="008F5187"/>
    <w:rsid w:val="008F6CE5"/>
    <w:rsid w:val="00916B52"/>
    <w:rsid w:val="009E3C54"/>
    <w:rsid w:val="009E7D10"/>
    <w:rsid w:val="00A016B5"/>
    <w:rsid w:val="00A0510C"/>
    <w:rsid w:val="00A62A36"/>
    <w:rsid w:val="00A6600D"/>
    <w:rsid w:val="00A74BF2"/>
    <w:rsid w:val="00AC16EE"/>
    <w:rsid w:val="00AE1EE1"/>
    <w:rsid w:val="00AE37B6"/>
    <w:rsid w:val="00AE5979"/>
    <w:rsid w:val="00B34C11"/>
    <w:rsid w:val="00B6352E"/>
    <w:rsid w:val="00B758E7"/>
    <w:rsid w:val="00BB42C6"/>
    <w:rsid w:val="00C24D52"/>
    <w:rsid w:val="00C2538C"/>
    <w:rsid w:val="00C53C1C"/>
    <w:rsid w:val="00C6318D"/>
    <w:rsid w:val="00CF232E"/>
    <w:rsid w:val="00CF5B3C"/>
    <w:rsid w:val="00D0326C"/>
    <w:rsid w:val="00D1223D"/>
    <w:rsid w:val="00D31D4B"/>
    <w:rsid w:val="00D42D26"/>
    <w:rsid w:val="00D54764"/>
    <w:rsid w:val="00D917FC"/>
    <w:rsid w:val="00DA4069"/>
    <w:rsid w:val="00E460C3"/>
    <w:rsid w:val="00EA3B1D"/>
    <w:rsid w:val="00EB54D9"/>
    <w:rsid w:val="00EB5AFF"/>
    <w:rsid w:val="00EF22E7"/>
    <w:rsid w:val="00EF43B8"/>
    <w:rsid w:val="00F22451"/>
    <w:rsid w:val="00F47028"/>
    <w:rsid w:val="00FA45CA"/>
    <w:rsid w:val="00FB218D"/>
    <w:rsid w:val="00FC1CB9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3D1"/>
  <w15:chartTrackingRefBased/>
  <w15:docId w15:val="{F0B8F666-915C-3B41-BCFA-B44C00BE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paragraph" w:styleId="af4">
    <w:name w:val="Revision"/>
    <w:hidden/>
    <w:uiPriority w:val="99"/>
    <w:semiHidden/>
    <w:rsid w:val="002C53B2"/>
    <w:rPr>
      <w:rFonts w:eastAsiaTheme="minorEastAsia"/>
      <w:sz w:val="22"/>
      <w:szCs w:val="22"/>
      <w:lang w:val="en-US" w:eastAsia="ru-RU"/>
    </w:rPr>
  </w:style>
  <w:style w:type="paragraph" w:styleId="af5">
    <w:name w:val="No Spacing"/>
    <w:uiPriority w:val="1"/>
    <w:qFormat/>
    <w:rsid w:val="0016777E"/>
    <w:rPr>
      <w:rFonts w:eastAsiaTheme="minorEastAsia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ahill/Desktop/&#1041;&#1083;&#1072;&#1085;&#1082;%20&#1092;&#1080;&#1088;&#1084;&#109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фирмы.dotx</Template>
  <TotalTime>23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31</cp:revision>
  <cp:lastPrinted>2025-09-08T14:30:00Z</cp:lastPrinted>
  <dcterms:created xsi:type="dcterms:W3CDTF">2025-10-22T12:27:00Z</dcterms:created>
  <dcterms:modified xsi:type="dcterms:W3CDTF">2025-10-22T12:54:00Z</dcterms:modified>
</cp:coreProperties>
</file>