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1809" w14:textId="533DDBAE" w:rsidR="00370B33" w:rsidRPr="00120220" w:rsidRDefault="00197F66" w:rsidP="00197F6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1202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ФРАЗЕОЛОГИЯ 2 (УРОКИ 3–4)</w:t>
      </w:r>
    </w:p>
    <w:p w14:paraId="57420E3E" w14:textId="77777777" w:rsidR="00BF603F" w:rsidRDefault="00BF603F" w:rsidP="00201EA8">
      <w:pPr>
        <w:spacing w:after="40" w:line="264" w:lineRule="auto"/>
        <w:ind w:right="168"/>
        <w:rPr>
          <w:b/>
          <w:bCs/>
          <w:color w:val="000000" w:themeColor="text1"/>
          <w:kern w:val="20"/>
          <w:lang w:val="ru-RU"/>
        </w:rPr>
      </w:pPr>
    </w:p>
    <w:p w14:paraId="52A8E751" w14:textId="00805B7A" w:rsidR="007B0969" w:rsidRPr="00120220" w:rsidRDefault="00201EA8" w:rsidP="00201EA8">
      <w:pPr>
        <w:spacing w:after="40" w:line="264" w:lineRule="auto"/>
        <w:ind w:right="168"/>
        <w:rPr>
          <w:b/>
          <w:bCs/>
          <w:color w:val="000000" w:themeColor="text1"/>
          <w:kern w:val="20"/>
          <w:lang w:val="ru-RU"/>
        </w:rPr>
      </w:pPr>
      <w:r w:rsidRPr="00120220">
        <w:rPr>
          <w:b/>
          <w:bCs/>
          <w:color w:val="000000" w:themeColor="text1"/>
          <w:kern w:val="20"/>
          <w:lang w:val="ru-RU"/>
        </w:rPr>
        <w:t>2.1</w:t>
      </w:r>
      <w:r w:rsidRPr="00120220">
        <w:rPr>
          <w:b/>
          <w:bCs/>
        </w:rPr>
        <w:t xml:space="preserve"> </w:t>
      </w:r>
      <w:r w:rsidRPr="00120220">
        <w:rPr>
          <w:b/>
          <w:bCs/>
        </w:rPr>
        <w:t>Когда вы так скаж</w:t>
      </w:r>
      <w:r w:rsidRPr="00120220">
        <w:rPr>
          <w:b/>
          <w:bCs/>
          <w:lang w:val="ru-RU"/>
        </w:rPr>
        <w:t>е</w:t>
      </w:r>
      <w:r w:rsidRPr="00120220">
        <w:rPr>
          <w:b/>
          <w:bCs/>
        </w:rPr>
        <w:t>те</w:t>
      </w:r>
      <w:r w:rsidR="007B0969" w:rsidRPr="00120220">
        <w:rPr>
          <w:b/>
          <w:bCs/>
        </w:rPr>
        <w:t>?</w:t>
      </w:r>
      <w:r w:rsidR="007B0969" w:rsidRPr="00120220">
        <w:rPr>
          <w:b/>
          <w:bCs/>
          <w:lang w:val="ru-RU"/>
        </w:rPr>
        <w:t xml:space="preserve"> </w:t>
      </w:r>
    </w:p>
    <w:p w14:paraId="1DC6E903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120220">
        <w:rPr>
          <w:color w:val="000000" w:themeColor="text1"/>
          <w:kern w:val="20"/>
          <w:lang w:val="ru-RU"/>
        </w:rPr>
        <w:t>Я умираю от скуки!</w:t>
      </w:r>
    </w:p>
    <w:p w14:paraId="72E5D60E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120220">
        <w:rPr>
          <w:color w:val="000000" w:themeColor="text1"/>
          <w:kern w:val="20"/>
          <w:lang w:val="ru-RU"/>
        </w:rPr>
        <w:t>Что за беда!</w:t>
      </w:r>
    </w:p>
    <w:p w14:paraId="7651B93D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120220">
        <w:rPr>
          <w:color w:val="000000" w:themeColor="text1"/>
          <w:kern w:val="20"/>
          <w:lang w:val="ru-RU"/>
        </w:rPr>
        <w:t>Будьте добры…</w:t>
      </w:r>
    </w:p>
    <w:p w14:paraId="383C5791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120220">
        <w:rPr>
          <w:color w:val="000000" w:themeColor="text1"/>
          <w:kern w:val="20"/>
          <w:lang w:val="ru-RU"/>
        </w:rPr>
        <w:t>Милости просим!</w:t>
      </w:r>
    </w:p>
    <w:p w14:paraId="7DF819A2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</w:rPr>
      </w:pPr>
      <w:r w:rsidRPr="00120220">
        <w:rPr>
          <w:color w:val="000000" w:themeColor="text1"/>
          <w:kern w:val="20"/>
          <w:lang w:val="ru-RU"/>
        </w:rPr>
        <w:t>Счастливо оставаться.</w:t>
      </w:r>
    </w:p>
    <w:p w14:paraId="31FC5264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</w:rPr>
      </w:pPr>
      <w:r w:rsidRPr="00120220">
        <w:rPr>
          <w:color w:val="000000" w:themeColor="text1"/>
          <w:kern w:val="20"/>
          <w:lang w:val="ru-RU"/>
        </w:rPr>
        <w:t>Боже ты мой!</w:t>
      </w:r>
    </w:p>
    <w:p w14:paraId="37F18797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</w:rPr>
      </w:pPr>
      <w:r w:rsidRPr="00120220">
        <w:rPr>
          <w:color w:val="000000" w:themeColor="text1"/>
          <w:kern w:val="20"/>
          <w:lang w:val="ru-RU"/>
        </w:rPr>
        <w:t>Добро пожаловать!</w:t>
      </w:r>
    </w:p>
    <w:p w14:paraId="47EB8DB6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</w:rPr>
      </w:pPr>
      <w:r w:rsidRPr="00120220">
        <w:rPr>
          <w:color w:val="000000" w:themeColor="text1"/>
          <w:kern w:val="20"/>
          <w:lang w:val="ru-RU"/>
        </w:rPr>
        <w:t>Не велика беда!</w:t>
      </w:r>
    </w:p>
    <w:p w14:paraId="32A86180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</w:rPr>
      </w:pPr>
      <w:r w:rsidRPr="00120220">
        <w:rPr>
          <w:color w:val="000000" w:themeColor="text1"/>
          <w:kern w:val="20"/>
          <w:lang w:val="ru-RU"/>
        </w:rPr>
        <w:t>Хлопать глазами;</w:t>
      </w:r>
    </w:p>
    <w:p w14:paraId="00B131F0" w14:textId="77777777" w:rsidR="007B0969" w:rsidRPr="00120220" w:rsidRDefault="007B0969" w:rsidP="007B0969">
      <w:pPr>
        <w:pStyle w:val="a7"/>
        <w:numPr>
          <w:ilvl w:val="0"/>
          <w:numId w:val="37"/>
        </w:numPr>
        <w:spacing w:after="40" w:line="264" w:lineRule="auto"/>
        <w:ind w:right="168"/>
        <w:rPr>
          <w:color w:val="000000" w:themeColor="text1"/>
          <w:kern w:val="20"/>
        </w:rPr>
      </w:pPr>
      <w:r w:rsidRPr="00120220">
        <w:rPr>
          <w:color w:val="000000" w:themeColor="text1"/>
          <w:kern w:val="20"/>
          <w:lang w:val="ru-RU"/>
        </w:rPr>
        <w:t>Разинуть рот.</w:t>
      </w:r>
    </w:p>
    <w:p w14:paraId="28D56DC6" w14:textId="77777777" w:rsidR="007B0969" w:rsidRPr="005E520E" w:rsidRDefault="007B0969" w:rsidP="007B0969">
      <w:p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</w:p>
    <w:p w14:paraId="1EE11781" w14:textId="2BEDF11D" w:rsidR="007B0969" w:rsidRPr="009E0CFF" w:rsidRDefault="007B0969" w:rsidP="007B0969">
      <w:pPr>
        <w:spacing w:after="40" w:line="264" w:lineRule="auto"/>
        <w:ind w:right="168"/>
        <w:rPr>
          <w:b/>
          <w:bCs/>
          <w:color w:val="000000" w:themeColor="text1"/>
          <w:kern w:val="20"/>
          <w:lang w:val="ru-RU"/>
        </w:rPr>
      </w:pPr>
      <w:r w:rsidRPr="009E0CFF">
        <w:rPr>
          <w:b/>
          <w:bCs/>
          <w:color w:val="000000" w:themeColor="text1"/>
          <w:kern w:val="20"/>
          <w:lang w:val="ru-RU"/>
        </w:rPr>
        <w:t>2.2</w:t>
      </w:r>
      <w:r w:rsidR="00120220" w:rsidRPr="009E0CFF">
        <w:rPr>
          <w:b/>
          <w:bCs/>
          <w:color w:val="000000" w:themeColor="text1"/>
          <w:kern w:val="20"/>
          <w:lang w:val="ru-RU"/>
        </w:rPr>
        <w:t xml:space="preserve"> Выберите правильный вариант</w:t>
      </w:r>
      <w:r w:rsidR="009E0CFF" w:rsidRPr="009E0CFF">
        <w:rPr>
          <w:b/>
          <w:bCs/>
          <w:color w:val="000000" w:themeColor="text1"/>
          <w:kern w:val="20"/>
          <w:lang w:val="ru-RU"/>
        </w:rPr>
        <w:t>.</w:t>
      </w:r>
    </w:p>
    <w:p w14:paraId="3C4F7549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Я (беспокоюсь, нервничаю) о здоровье своей бабушки.</w:t>
      </w:r>
    </w:p>
    <w:p w14:paraId="4F53434E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Он испытывал (волнение, переживание) перед встречей с любимым актёром.</w:t>
      </w:r>
    </w:p>
    <w:p w14:paraId="4849D7F5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(Печальный, горестный) человек молча бродил по старому кладбищу.</w:t>
      </w:r>
    </w:p>
    <w:p w14:paraId="53EEBCED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Когда обезьян одевают в одежду, они выглядят очень (комедийно, комично).</w:t>
      </w:r>
    </w:p>
    <w:p w14:paraId="08D2B1A8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У нас в офисе есть коллега, который всегда очень (остро, остроумно) шутит.</w:t>
      </w:r>
    </w:p>
    <w:p w14:paraId="15F6408B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(Мирный, мировой) финансовый кризис отразится и на наших кошельках.</w:t>
      </w:r>
    </w:p>
    <w:p w14:paraId="2316C50D" w14:textId="77777777" w:rsidR="007B0969" w:rsidRPr="009E0CFF" w:rsidRDefault="007B0969" w:rsidP="007B0969">
      <w:pPr>
        <w:numPr>
          <w:ilvl w:val="0"/>
          <w:numId w:val="39"/>
        </w:numPr>
        <w:spacing w:line="264" w:lineRule="auto"/>
        <w:ind w:right="168"/>
        <w:contextualSpacing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После смерти мужа она получила множество (соболезнований, утешений) от родных и друзей.</w:t>
      </w:r>
    </w:p>
    <w:p w14:paraId="3B92522C" w14:textId="77777777" w:rsidR="007B0969" w:rsidRPr="009E0CFF" w:rsidRDefault="007B0969" w:rsidP="007B0969">
      <w:pPr>
        <w:numPr>
          <w:ilvl w:val="0"/>
          <w:numId w:val="39"/>
        </w:numPr>
        <w:spacing w:line="264" w:lineRule="auto"/>
        <w:ind w:right="168"/>
        <w:contextualSpacing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Мой парень очень (острый, остроумный), всегда умеет меня насмешить.</w:t>
      </w:r>
    </w:p>
    <w:p w14:paraId="776742A4" w14:textId="77777777" w:rsidR="007B0969" w:rsidRPr="009E0CFF" w:rsidRDefault="007B0969" w:rsidP="007B0969">
      <w:pPr>
        <w:numPr>
          <w:ilvl w:val="0"/>
          <w:numId w:val="39"/>
        </w:numPr>
        <w:spacing w:line="264" w:lineRule="auto"/>
        <w:ind w:right="168"/>
        <w:contextualSpacing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Я чувствую (оправдание, угрозу) в его словах.</w:t>
      </w:r>
    </w:p>
    <w:p w14:paraId="4F74738E" w14:textId="77777777" w:rsidR="007B0969" w:rsidRPr="009E0CFF" w:rsidRDefault="007B0969" w:rsidP="007B0969">
      <w:pPr>
        <w:numPr>
          <w:ilvl w:val="0"/>
          <w:numId w:val="39"/>
        </w:numPr>
        <w:spacing w:line="264" w:lineRule="auto"/>
        <w:ind w:right="168"/>
        <w:contextualSpacing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Спрячьте ваши деньги, если не хотите меня (огорчить, обидеть).</w:t>
      </w:r>
    </w:p>
    <w:p w14:paraId="4181F0AB" w14:textId="77777777" w:rsidR="007B0969" w:rsidRPr="009E0CFF" w:rsidRDefault="007B0969" w:rsidP="007B0969">
      <w:pPr>
        <w:pStyle w:val="a7"/>
        <w:numPr>
          <w:ilvl w:val="0"/>
          <w:numId w:val="39"/>
        </w:numPr>
        <w:spacing w:after="40" w:line="264" w:lineRule="auto"/>
        <w:ind w:right="168"/>
        <w:rPr>
          <w:color w:val="000000" w:themeColor="text1"/>
          <w:kern w:val="20"/>
          <w:lang w:val="ru-RU"/>
        </w:rPr>
      </w:pPr>
      <w:r w:rsidRPr="009E0CFF">
        <w:rPr>
          <w:color w:val="000000" w:themeColor="text1"/>
          <w:kern w:val="20"/>
          <w:lang w:val="ru-RU"/>
        </w:rPr>
        <w:t>Я не буду (проклинать, клясться), ты и так должен мне поверить.</w:t>
      </w:r>
    </w:p>
    <w:p w14:paraId="30FAA10B" w14:textId="1659968B" w:rsidR="007B0969" w:rsidRDefault="00BF603F" w:rsidP="004C2F1B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4C2F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ФРАЗЕОЛОГИЯ 2 ОТВЕТЫ</w:t>
      </w:r>
    </w:p>
    <w:p w14:paraId="601B6679" w14:textId="77777777" w:rsidR="004C2F1B" w:rsidRPr="004C2F1B" w:rsidRDefault="004C2F1B" w:rsidP="004C2F1B">
      <w:pPr>
        <w:rPr>
          <w:lang w:val="ru-RU"/>
        </w:rPr>
      </w:pPr>
    </w:p>
    <w:p w14:paraId="1A01036E" w14:textId="77777777" w:rsidR="007B0969" w:rsidRPr="004C2F1B" w:rsidRDefault="007B0969" w:rsidP="007B0969">
      <w:pPr>
        <w:rPr>
          <w:rFonts w:ascii="Calibri" w:hAnsi="Calibri" w:cs="Calibri"/>
          <w:b/>
          <w:bCs/>
          <w:lang w:val="ru-RU"/>
        </w:rPr>
      </w:pPr>
      <w:r w:rsidRPr="004C2F1B">
        <w:rPr>
          <w:rFonts w:ascii="Calibri" w:hAnsi="Calibri" w:cs="Calibri"/>
          <w:b/>
          <w:bCs/>
          <w:lang w:val="ru-RU"/>
        </w:rPr>
        <w:t>2.1</w:t>
      </w:r>
    </w:p>
    <w:p w14:paraId="33ED6409" w14:textId="77777777" w:rsidR="007B0969" w:rsidRPr="006A287E" w:rsidRDefault="007B0969" w:rsidP="007B0969">
      <w:pPr>
        <w:pStyle w:val="a7"/>
        <w:numPr>
          <w:ilvl w:val="0"/>
          <w:numId w:val="38"/>
        </w:numPr>
        <w:spacing w:after="40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Я умираю от скуки!</w:t>
      </w:r>
    </w:p>
    <w:p w14:paraId="35237547" w14:textId="77777777" w:rsidR="007B0969" w:rsidRPr="006A287E" w:rsidRDefault="007B0969" w:rsidP="007B0969">
      <w:pPr>
        <w:spacing w:after="40"/>
        <w:ind w:right="168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Ну сколько можно сидеть дома в такую погоду? Я умираю от скуки!</w:t>
      </w:r>
    </w:p>
    <w:p w14:paraId="2C56EDA0" w14:textId="77777777" w:rsidR="007B0969" w:rsidRPr="006A287E" w:rsidRDefault="007B0969" w:rsidP="007B0969">
      <w:pPr>
        <w:spacing w:after="40"/>
        <w:ind w:right="168"/>
        <w:rPr>
          <w:rFonts w:ascii="Calibri" w:hAnsi="Calibri" w:cs="Calibri"/>
          <w:b/>
          <w:bCs/>
          <w:i/>
          <w:iCs/>
          <w:color w:val="000000" w:themeColor="text1"/>
          <w:kern w:val="20"/>
          <w:lang w:val="ru-RU"/>
        </w:rPr>
      </w:pPr>
    </w:p>
    <w:p w14:paraId="1DE6DBE2" w14:textId="77777777" w:rsidR="007B0969" w:rsidRPr="006A287E" w:rsidRDefault="007B0969" w:rsidP="007B0969">
      <w:pPr>
        <w:pStyle w:val="a7"/>
        <w:numPr>
          <w:ilvl w:val="0"/>
          <w:numId w:val="38"/>
        </w:numPr>
        <w:spacing w:after="40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Что за беда!</w:t>
      </w:r>
    </w:p>
    <w:p w14:paraId="3C8E2EE4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Разбил кружку? Ну что за беда, купим новую!</w:t>
      </w:r>
    </w:p>
    <w:p w14:paraId="35A9A6BD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</w:p>
    <w:p w14:paraId="486E6632" w14:textId="77777777" w:rsidR="007B0969" w:rsidRPr="006A287E" w:rsidRDefault="007B0969" w:rsidP="007B0969">
      <w:pPr>
        <w:pStyle w:val="p1"/>
        <w:numPr>
          <w:ilvl w:val="0"/>
          <w:numId w:val="38"/>
        </w:numPr>
        <w:spacing w:before="0" w:beforeAutospacing="0" w:after="0" w:afterAutospacing="0"/>
        <w:rPr>
          <w:rFonts w:ascii="Calibri" w:hAnsi="Calibri" w:cs="Calibri"/>
          <w:color w:val="000000" w:themeColor="text1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Будьте добры…</w:t>
      </w:r>
    </w:p>
    <w:p w14:paraId="4E535538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Будьте добры, передайте мне соль.</w:t>
      </w:r>
    </w:p>
    <w:p w14:paraId="6DF92300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color w:val="000000" w:themeColor="text1"/>
          <w:lang w:val="ru-RU"/>
        </w:rPr>
      </w:pPr>
    </w:p>
    <w:p w14:paraId="09C0B927" w14:textId="77777777" w:rsidR="007B0969" w:rsidRPr="006A287E" w:rsidRDefault="007B0969" w:rsidP="007B0969">
      <w:pPr>
        <w:pStyle w:val="a7"/>
        <w:numPr>
          <w:ilvl w:val="0"/>
          <w:numId w:val="38"/>
        </w:numPr>
        <w:spacing w:after="40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Милости просим!</w:t>
      </w:r>
    </w:p>
    <w:p w14:paraId="418BD446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Проходите, не стесняйтесь, милости просим в наш дом!</w:t>
      </w:r>
    </w:p>
    <w:p w14:paraId="2C5B69BB" w14:textId="77777777" w:rsidR="007B0969" w:rsidRPr="006A287E" w:rsidRDefault="007B0969" w:rsidP="007B0969">
      <w:pPr>
        <w:pStyle w:val="a7"/>
        <w:rPr>
          <w:rStyle w:val="s1"/>
          <w:rFonts w:ascii="Calibri" w:hAnsi="Calibri" w:cs="Calibri"/>
          <w:b/>
          <w:bCs/>
          <w:i/>
          <w:iCs/>
          <w:lang w:val="ru-RU"/>
        </w:rPr>
      </w:pPr>
    </w:p>
    <w:p w14:paraId="49F3FEC7" w14:textId="77777777" w:rsidR="007B0969" w:rsidRPr="006A287E" w:rsidRDefault="007B0969" w:rsidP="007B0969">
      <w:pPr>
        <w:pStyle w:val="p1"/>
        <w:numPr>
          <w:ilvl w:val="0"/>
          <w:numId w:val="38"/>
        </w:numPr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lastRenderedPageBreak/>
        <w:t>Счастливо оставаться.</w:t>
      </w: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 xml:space="preserve"> </w:t>
      </w:r>
    </w:p>
    <w:p w14:paraId="3081FBF3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Ну, я побежал, а вам счастливо оставаться!</w:t>
      </w:r>
    </w:p>
    <w:p w14:paraId="05AB6316" w14:textId="77777777" w:rsidR="007B0969" w:rsidRPr="006A287E" w:rsidRDefault="007B0969" w:rsidP="007B0969">
      <w:pPr>
        <w:pStyle w:val="p1"/>
        <w:spacing w:before="0" w:beforeAutospacing="0" w:after="0" w:afterAutospacing="0"/>
        <w:ind w:left="720"/>
        <w:rPr>
          <w:rFonts w:ascii="Calibri" w:hAnsi="Calibri" w:cs="Calibri"/>
          <w:b/>
          <w:bCs/>
          <w:i/>
          <w:iCs/>
          <w:lang w:val="ru-RU"/>
        </w:rPr>
      </w:pPr>
    </w:p>
    <w:p w14:paraId="1B04F340" w14:textId="77777777" w:rsidR="007B0969" w:rsidRPr="006A287E" w:rsidRDefault="007B0969" w:rsidP="007B0969">
      <w:pPr>
        <w:pStyle w:val="p1"/>
        <w:numPr>
          <w:ilvl w:val="0"/>
          <w:numId w:val="38"/>
        </w:numPr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Боже ты мой!</w:t>
      </w:r>
    </w:p>
    <w:p w14:paraId="27F490D4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2"/>
          <w:rFonts w:ascii="Calibri" w:hAnsi="Calibri" w:cs="Calibri"/>
          <w:b/>
          <w:bCs/>
          <w:i/>
          <w:iCs/>
          <w:lang w:val="ru-RU"/>
        </w:rPr>
        <w:t>Боже ты мой, какая новость!»</w:t>
      </w: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 xml:space="preserve"> (удивление)</w:t>
      </w:r>
    </w:p>
    <w:p w14:paraId="6C64DFCB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2"/>
          <w:rFonts w:ascii="Calibri" w:hAnsi="Calibri" w:cs="Calibri"/>
          <w:b/>
          <w:bCs/>
          <w:i/>
          <w:iCs/>
          <w:lang w:val="ru-RU"/>
        </w:rPr>
        <w:t>«Боже ты мой, как же так вышло?»</w:t>
      </w: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 xml:space="preserve"> (возмущение, разочарование)</w:t>
      </w:r>
    </w:p>
    <w:p w14:paraId="74EA5339" w14:textId="77777777" w:rsidR="007B0969" w:rsidRPr="006A287E" w:rsidRDefault="007B0969" w:rsidP="007B0969">
      <w:pPr>
        <w:pStyle w:val="p1"/>
        <w:spacing w:before="0" w:beforeAutospacing="0" w:after="0" w:afterAutospacing="0"/>
        <w:ind w:left="720"/>
        <w:rPr>
          <w:rStyle w:val="s1"/>
          <w:rFonts w:ascii="Calibri" w:hAnsi="Calibri" w:cs="Calibri"/>
          <w:b/>
          <w:bCs/>
          <w:i/>
          <w:iCs/>
          <w:lang w:val="ru-RU"/>
        </w:rPr>
      </w:pPr>
    </w:p>
    <w:p w14:paraId="5C87A1E0" w14:textId="77777777" w:rsidR="007B0969" w:rsidRPr="006A287E" w:rsidRDefault="007B0969" w:rsidP="007B0969">
      <w:pPr>
        <w:pStyle w:val="p1"/>
        <w:numPr>
          <w:ilvl w:val="0"/>
          <w:numId w:val="38"/>
        </w:numPr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Добро пожаловать!</w:t>
      </w:r>
    </w:p>
    <w:p w14:paraId="5A59E511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2"/>
          <w:rFonts w:ascii="Calibri" w:hAnsi="Calibri" w:cs="Calibri"/>
          <w:b/>
          <w:bCs/>
          <w:i/>
          <w:iCs/>
          <w:lang w:val="ru-RU"/>
        </w:rPr>
        <w:t>«Добро пожаловать в наш город!»</w:t>
      </w: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 xml:space="preserve"> (официально или дружелюбно)</w:t>
      </w:r>
    </w:p>
    <w:p w14:paraId="45B59D15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2"/>
          <w:rFonts w:ascii="Calibri" w:hAnsi="Calibri" w:cs="Calibri"/>
          <w:b/>
          <w:bCs/>
          <w:i/>
          <w:iCs/>
          <w:lang w:val="ru-RU"/>
        </w:rPr>
        <w:t>«Добро пожаловать в нашу семью!»</w:t>
      </w: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 xml:space="preserve"> (теплое, радушное приветствие)</w:t>
      </w:r>
    </w:p>
    <w:p w14:paraId="63581BA6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46299428" w14:textId="77777777" w:rsidR="007B0969" w:rsidRPr="006A287E" w:rsidRDefault="007B0969" w:rsidP="007B0969">
      <w:pPr>
        <w:pStyle w:val="a7"/>
        <w:numPr>
          <w:ilvl w:val="0"/>
          <w:numId w:val="38"/>
        </w:numPr>
        <w:spacing w:after="40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Не велика беда!</w:t>
      </w:r>
    </w:p>
    <w:p w14:paraId="4425AF1A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«Разбилась чашка? Не велика беда, купим новую.»</w:t>
      </w:r>
    </w:p>
    <w:p w14:paraId="74BB59D9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5272DF21" w14:textId="77777777" w:rsidR="007B0969" w:rsidRPr="006A287E" w:rsidRDefault="007B0969" w:rsidP="007B0969">
      <w:pPr>
        <w:spacing w:after="40"/>
        <w:ind w:left="360"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9. Хлопать глазами;</w:t>
      </w:r>
    </w:p>
    <w:p w14:paraId="1BE6D43A" w14:textId="77777777" w:rsidR="007B0969" w:rsidRPr="006A287E" w:rsidRDefault="007B0969" w:rsidP="007B0969">
      <w:pPr>
        <w:pStyle w:val="p1"/>
        <w:spacing w:before="0" w:beforeAutospacing="0" w:after="0" w:afterAutospacing="0"/>
        <w:rPr>
          <w:rStyle w:val="s2"/>
          <w:rFonts w:ascii="Calibri" w:hAnsi="Calibri" w:cs="Calibri"/>
          <w:b/>
          <w:bCs/>
          <w:i/>
          <w:iCs/>
          <w:lang w:val="ru-RU"/>
        </w:rPr>
      </w:pPr>
      <w:r w:rsidRPr="006A287E">
        <w:rPr>
          <w:rStyle w:val="s1"/>
          <w:rFonts w:ascii="Calibri" w:hAnsi="Calibri" w:cs="Calibri"/>
          <w:b/>
          <w:bCs/>
          <w:i/>
          <w:iCs/>
          <w:lang w:val="ru-RU"/>
        </w:rPr>
        <w:t>«Я спросил его, где документы, а он только хлопает глазами.»</w:t>
      </w:r>
      <w:r w:rsidRPr="006A287E">
        <w:rPr>
          <w:rStyle w:val="s2"/>
          <w:rFonts w:ascii="Calibri" w:hAnsi="Calibri" w:cs="Calibri"/>
          <w:i/>
          <w:iCs/>
          <w:lang w:val="ru-RU"/>
        </w:rPr>
        <w:t xml:space="preserve"> (не знает, что ответить)</w:t>
      </w:r>
    </w:p>
    <w:p w14:paraId="01686361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1CB93D75" w14:textId="77777777" w:rsidR="007B0969" w:rsidRPr="006A287E" w:rsidRDefault="007B0969" w:rsidP="007B0969">
      <w:pPr>
        <w:ind w:left="360"/>
        <w:rPr>
          <w:rFonts w:ascii="Calibri" w:hAnsi="Calibri" w:cs="Calibri"/>
          <w:color w:val="000000" w:themeColor="text1"/>
          <w:kern w:val="20"/>
          <w:lang w:val="ru-RU"/>
        </w:rPr>
      </w:pPr>
      <w:r w:rsidRPr="006A287E">
        <w:rPr>
          <w:rFonts w:ascii="Calibri" w:hAnsi="Calibri" w:cs="Calibri"/>
          <w:color w:val="000000" w:themeColor="text1"/>
          <w:kern w:val="20"/>
          <w:lang w:val="ru-RU"/>
        </w:rPr>
        <w:t>10. Разинуть рот;</w:t>
      </w:r>
    </w:p>
    <w:p w14:paraId="09777458" w14:textId="77777777" w:rsidR="007B0969" w:rsidRPr="006A287E" w:rsidRDefault="007B0969" w:rsidP="007B096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color w:val="000000" w:themeColor="text1"/>
          <w:lang w:val="ru-RU"/>
        </w:rPr>
      </w:pPr>
      <w:r w:rsidRPr="006A287E">
        <w:rPr>
          <w:rStyle w:val="s2"/>
          <w:rFonts w:ascii="Calibri" w:hAnsi="Calibri" w:cs="Calibri"/>
          <w:b/>
          <w:bCs/>
          <w:i/>
          <w:iCs/>
          <w:color w:val="000000" w:themeColor="text1"/>
          <w:lang w:val="ru-RU"/>
        </w:rPr>
        <w:t>«Он разинул рот и не знал, что сказать.»</w:t>
      </w:r>
      <w:r w:rsidRPr="006A287E">
        <w:rPr>
          <w:rStyle w:val="s1"/>
          <w:rFonts w:ascii="Calibri" w:hAnsi="Calibri" w:cs="Calibri"/>
          <w:b/>
          <w:bCs/>
          <w:i/>
          <w:iCs/>
          <w:color w:val="000000" w:themeColor="text1"/>
          <w:lang w:val="ru-RU"/>
        </w:rPr>
        <w:t xml:space="preserve"> (удивился, растерялся)</w:t>
      </w:r>
    </w:p>
    <w:p w14:paraId="46B713D8" w14:textId="77777777" w:rsidR="007B0969" w:rsidRDefault="007B0969" w:rsidP="007B0969">
      <w:pPr>
        <w:pStyle w:val="2"/>
        <w:spacing w:before="0"/>
        <w:rPr>
          <w:rStyle w:val="s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ru-RU"/>
        </w:rPr>
      </w:pPr>
      <w:r w:rsidRPr="006A287E">
        <w:rPr>
          <w:rStyle w:val="s2"/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ru-RU"/>
        </w:rPr>
        <w:t>«Не стой, разинув рот, помоги!»</w:t>
      </w:r>
      <w:r w:rsidRPr="006A287E">
        <w:rPr>
          <w:rStyle w:val="s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Pr="006A287E">
        <w:rPr>
          <w:rStyle w:val="s1"/>
          <w:rFonts w:ascii="Calibri" w:hAnsi="Calibri" w:cs="Calibri"/>
          <w:b/>
          <w:bCs/>
          <w:i/>
          <w:iCs/>
          <w:color w:val="000000" w:themeColor="text1"/>
          <w:sz w:val="24"/>
          <w:szCs w:val="24"/>
        </w:rPr>
        <w:t>(</w:t>
      </w:r>
      <w:r w:rsidRPr="006A287E">
        <w:rPr>
          <w:rStyle w:val="s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ru-RU"/>
        </w:rPr>
        <w:t>перестань бездействовать)</w:t>
      </w:r>
    </w:p>
    <w:p w14:paraId="59C9BEF2" w14:textId="77777777" w:rsidR="004C2F1B" w:rsidRPr="004C2F1B" w:rsidRDefault="004C2F1B" w:rsidP="004C2F1B">
      <w:pPr>
        <w:rPr>
          <w:lang w:val="ru-RU"/>
        </w:rPr>
      </w:pPr>
    </w:p>
    <w:p w14:paraId="78812CAE" w14:textId="77777777" w:rsidR="007B0969" w:rsidRPr="004C2F1B" w:rsidRDefault="007B0969" w:rsidP="004C2F1B">
      <w:pPr>
        <w:pStyle w:val="p1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lang w:val="ru-RU"/>
        </w:rPr>
      </w:pPr>
      <w:r w:rsidRPr="004C2F1B">
        <w:rPr>
          <w:rFonts w:ascii="Calibri" w:hAnsi="Calibri" w:cs="Calibri"/>
          <w:b/>
          <w:bCs/>
          <w:color w:val="000000" w:themeColor="text1"/>
          <w:lang w:val="ru-RU"/>
        </w:rPr>
        <w:t>2.2</w:t>
      </w:r>
    </w:p>
    <w:p w14:paraId="0E9C0441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>Я (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беспокоюсь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, нервничаю) о здоровье своей бабушки.</w:t>
      </w:r>
    </w:p>
    <w:p w14:paraId="125BDA9A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>Он испытывал (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волнение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, переживание) перед встречей с любимым актёром.</w:t>
      </w:r>
    </w:p>
    <w:p w14:paraId="68DE0721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>(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Печальный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, горестный) человек молча бродил по старому кладбищу.</w:t>
      </w:r>
    </w:p>
    <w:p w14:paraId="28C47E3E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Когда обезьян одевают в одежду, они выглядят очень (комедийно,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комично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).</w:t>
      </w:r>
    </w:p>
    <w:p w14:paraId="152BD0AA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У нас в офисе есть коллега, который всегда очень (остро,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остроумно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 шутит.</w:t>
      </w:r>
    </w:p>
    <w:p w14:paraId="4CF0CFD1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(Мирный,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мировой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 финансовый кризис отразится и на наших кошельках.</w:t>
      </w:r>
    </w:p>
    <w:p w14:paraId="4D615865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>После смерти мужа она получила множество (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соболезнований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, утешений) от родных и друзей.</w:t>
      </w:r>
    </w:p>
    <w:p w14:paraId="2A8901DF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Мой парень очень (острый,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остроумный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), всегда умеет меня насмешить.</w:t>
      </w:r>
    </w:p>
    <w:p w14:paraId="6519800E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Я чувствую (оправдание,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угрозу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 в его словах.</w:t>
      </w:r>
    </w:p>
    <w:p w14:paraId="1E529432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Спрячьте ваши деньги, если не хотите меня (огорчить,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обидеть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).</w:t>
      </w:r>
    </w:p>
    <w:p w14:paraId="610C0659" w14:textId="77777777" w:rsidR="007B0969" w:rsidRPr="008F5187" w:rsidRDefault="007B0969" w:rsidP="007B0969">
      <w:pPr>
        <w:pStyle w:val="a7"/>
        <w:numPr>
          <w:ilvl w:val="0"/>
          <w:numId w:val="40"/>
        </w:num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 w:rsidRPr="008F5187">
        <w:rPr>
          <w:rFonts w:ascii="Calibri" w:hAnsi="Calibri" w:cs="Calibri"/>
          <w:color w:val="000000" w:themeColor="text1"/>
          <w:kern w:val="20"/>
          <w:lang w:val="ru-RU"/>
        </w:rPr>
        <w:t xml:space="preserve">Я не буду (проклинать, </w:t>
      </w:r>
      <w:r w:rsidRPr="008F5187">
        <w:rPr>
          <w:rFonts w:ascii="Calibri" w:hAnsi="Calibri" w:cs="Calibri"/>
          <w:b/>
          <w:bCs/>
          <w:i/>
          <w:iCs/>
          <w:color w:val="000000" w:themeColor="text1"/>
          <w:kern w:val="20"/>
          <w:u w:val="single"/>
          <w:lang w:val="ru-RU"/>
        </w:rPr>
        <w:t>клясться</w:t>
      </w:r>
      <w:r w:rsidRPr="008F5187">
        <w:rPr>
          <w:rFonts w:ascii="Calibri" w:hAnsi="Calibri" w:cs="Calibri"/>
          <w:color w:val="000000" w:themeColor="text1"/>
          <w:kern w:val="20"/>
          <w:lang w:val="ru-RU"/>
        </w:rPr>
        <w:t>), ты и так должен мне поверить.</w:t>
      </w:r>
    </w:p>
    <w:p w14:paraId="255C696A" w14:textId="77777777" w:rsidR="007B0969" w:rsidRPr="008876B1" w:rsidRDefault="007B0969" w:rsidP="007B0969">
      <w:pPr>
        <w:pStyle w:val="p1"/>
        <w:ind w:left="720"/>
        <w:rPr>
          <w:rFonts w:ascii="Calibri" w:hAnsi="Calibri" w:cs="Calibri"/>
          <w:b/>
          <w:bCs/>
          <w:color w:val="000000" w:themeColor="text1"/>
        </w:rPr>
      </w:pPr>
    </w:p>
    <w:p w14:paraId="11865FE0" w14:textId="77777777" w:rsidR="00E66B36" w:rsidRPr="007B0969" w:rsidRDefault="00E66B36" w:rsidP="00FB218D">
      <w:pPr>
        <w:pStyle w:val="p1"/>
        <w:ind w:left="720"/>
        <w:rPr>
          <w:rFonts w:ascii="Calibri" w:hAnsi="Calibri" w:cs="Calibri"/>
        </w:rPr>
      </w:pPr>
    </w:p>
    <w:sectPr w:rsidR="00E66B36" w:rsidRPr="007B09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28BBA" w14:textId="77777777" w:rsidR="006B0ABB" w:rsidRDefault="006B0ABB" w:rsidP="00D917FC">
      <w:r>
        <w:separator/>
      </w:r>
    </w:p>
  </w:endnote>
  <w:endnote w:type="continuationSeparator" w:id="0">
    <w:p w14:paraId="126FCAC0" w14:textId="77777777" w:rsidR="006B0ABB" w:rsidRDefault="006B0ABB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75CD4" w14:textId="77777777" w:rsidR="003C424A" w:rsidRDefault="003C424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ADD" w14:textId="77777777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7F33" w14:textId="77777777" w:rsidR="003C424A" w:rsidRDefault="003C424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A427" w14:textId="77777777" w:rsidR="006B0ABB" w:rsidRDefault="006B0ABB" w:rsidP="00D917FC">
      <w:r>
        <w:separator/>
      </w:r>
    </w:p>
  </w:footnote>
  <w:footnote w:type="continuationSeparator" w:id="0">
    <w:p w14:paraId="6D438C74" w14:textId="77777777" w:rsidR="006B0ABB" w:rsidRDefault="006B0ABB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70BA" w14:textId="77777777" w:rsidR="003C424A" w:rsidRDefault="003C424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616D" w14:textId="5652503D" w:rsidR="00D917FC" w:rsidRPr="00D32788" w:rsidRDefault="007A23BD" w:rsidP="005F1EE7">
    <w:pPr>
      <w:pStyle w:val="af"/>
      <w:jc w:val="center"/>
      <w:rPr>
        <w:lang w:val="cs-CZ"/>
      </w:rPr>
    </w:pPr>
    <w:r w:rsidRPr="007A23BD">
      <w:rPr>
        <w:noProof/>
        <w:sz w:val="22"/>
        <w:szCs w:val="22"/>
        <w:lang w:val="fr-FR"/>
        <w14:ligatures w14:val="standardContextual"/>
      </w:rPr>
      <w:drawing>
        <wp:anchor distT="0" distB="0" distL="114300" distR="114300" simplePos="0" relativeHeight="251659264" behindDoc="1" locked="0" layoutInCell="1" allowOverlap="1" wp14:anchorId="32425653" wp14:editId="19A5237D">
          <wp:simplePos x="0" y="0"/>
          <wp:positionH relativeFrom="column">
            <wp:posOffset>-451485</wp:posOffset>
          </wp:positionH>
          <wp:positionV relativeFrom="paragraph">
            <wp:posOffset>-344170</wp:posOffset>
          </wp:positionV>
          <wp:extent cx="596900" cy="596900"/>
          <wp:effectExtent l="0" t="0" r="0" b="0"/>
          <wp:wrapTight wrapText="bothSides">
            <wp:wrapPolygon edited="0">
              <wp:start x="0" y="0"/>
              <wp:lineTo x="0" y="21140"/>
              <wp:lineTo x="21140" y="21140"/>
              <wp:lineTo x="21140" y="0"/>
              <wp:lineTo x="0" y="0"/>
            </wp:wrapPolygon>
          </wp:wrapTight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D32788">
      <w:rPr>
        <w:lang w:val="fr-FR"/>
      </w:rPr>
      <w:t xml:space="preserve">Russian </w:t>
    </w:r>
    <w:r w:rsidR="003E6B49" w:rsidRPr="00D32788">
      <w:rPr>
        <w:lang w:val="en-AU"/>
      </w:rPr>
      <w:t xml:space="preserve">language </w:t>
    </w:r>
    <w:r w:rsidR="00467405" w:rsidRPr="00D32788">
      <w:rPr>
        <w:lang w:val="en-AU"/>
      </w:rPr>
      <w:t>tutoring.</w:t>
    </w:r>
    <w:r w:rsidR="00467405" w:rsidRPr="00D32788">
      <w:rPr>
        <w:lang w:val="fr-FR"/>
      </w:rPr>
      <w:t xml:space="preserve"> </w: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4A55FD" w:rsidRPr="00D32788">
      <w:rPr>
        <w:lang w:val="cs-CZ"/>
      </w:rPr>
      <w:t>Doučováni</w:t>
    </w:r>
    <w:r w:rsidR="003E6B49" w:rsidRPr="00D32788">
      <w:rPr>
        <w:lang w:val="cs-CZ"/>
      </w:rPr>
      <w:t xml:space="preserve"> ruského jazyka.</w:t>
    </w:r>
    <w:r w:rsidR="003E6B49" w:rsidRPr="00D32788">
      <w:rPr>
        <w:lang w:val="fr-FR"/>
      </w:rPr>
      <w:t xml:space="preserve"> </w: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 w:rsidRPr="00D32788">
      <w:rPr>
        <w:lang w:val="ru-RU"/>
      </w:rPr>
      <w:t>Курсы русского языка</w:t>
    </w:r>
    <w:r w:rsidR="00467405" w:rsidRPr="00D32788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9533" w14:textId="77777777" w:rsidR="003C424A" w:rsidRDefault="003C424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00D7B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95D1A"/>
    <w:multiLevelType w:val="hybridMultilevel"/>
    <w:tmpl w:val="36BE9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10F9E"/>
    <w:multiLevelType w:val="hybridMultilevel"/>
    <w:tmpl w:val="13F28128"/>
    <w:lvl w:ilvl="0" w:tplc="50482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3310D0"/>
    <w:multiLevelType w:val="hybridMultilevel"/>
    <w:tmpl w:val="1750D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8869">
    <w:abstractNumId w:val="4"/>
  </w:num>
  <w:num w:numId="2" w16cid:durableId="1851724829">
    <w:abstractNumId w:val="15"/>
  </w:num>
  <w:num w:numId="3" w16cid:durableId="1603757518">
    <w:abstractNumId w:val="20"/>
  </w:num>
  <w:num w:numId="4" w16cid:durableId="731273208">
    <w:abstractNumId w:val="2"/>
  </w:num>
  <w:num w:numId="5" w16cid:durableId="644311404">
    <w:abstractNumId w:val="9"/>
  </w:num>
  <w:num w:numId="6" w16cid:durableId="513887918">
    <w:abstractNumId w:val="5"/>
  </w:num>
  <w:num w:numId="7" w16cid:durableId="280379615">
    <w:abstractNumId w:val="25"/>
  </w:num>
  <w:num w:numId="8" w16cid:durableId="436410782">
    <w:abstractNumId w:val="36"/>
  </w:num>
  <w:num w:numId="9" w16cid:durableId="1872766950">
    <w:abstractNumId w:val="27"/>
  </w:num>
  <w:num w:numId="10" w16cid:durableId="1955214712">
    <w:abstractNumId w:val="28"/>
  </w:num>
  <w:num w:numId="11" w16cid:durableId="399519450">
    <w:abstractNumId w:val="3"/>
  </w:num>
  <w:num w:numId="12" w16cid:durableId="742221898">
    <w:abstractNumId w:val="14"/>
  </w:num>
  <w:num w:numId="13" w16cid:durableId="307442544">
    <w:abstractNumId w:val="38"/>
  </w:num>
  <w:num w:numId="14" w16cid:durableId="489298529">
    <w:abstractNumId w:val="0"/>
  </w:num>
  <w:num w:numId="15" w16cid:durableId="1855026377">
    <w:abstractNumId w:val="6"/>
  </w:num>
  <w:num w:numId="16" w16cid:durableId="1789422532">
    <w:abstractNumId w:val="11"/>
  </w:num>
  <w:num w:numId="17" w16cid:durableId="694229631">
    <w:abstractNumId w:val="13"/>
  </w:num>
  <w:num w:numId="18" w16cid:durableId="884024390">
    <w:abstractNumId w:val="23"/>
  </w:num>
  <w:num w:numId="19" w16cid:durableId="797185479">
    <w:abstractNumId w:val="10"/>
  </w:num>
  <w:num w:numId="20" w16cid:durableId="854272966">
    <w:abstractNumId w:val="12"/>
  </w:num>
  <w:num w:numId="21" w16cid:durableId="830097007">
    <w:abstractNumId w:val="33"/>
  </w:num>
  <w:num w:numId="22" w16cid:durableId="1597710451">
    <w:abstractNumId w:val="30"/>
  </w:num>
  <w:num w:numId="23" w16cid:durableId="1381897828">
    <w:abstractNumId w:val="19"/>
  </w:num>
  <w:num w:numId="24" w16cid:durableId="1050764618">
    <w:abstractNumId w:val="17"/>
  </w:num>
  <w:num w:numId="25" w16cid:durableId="1637443422">
    <w:abstractNumId w:val="16"/>
  </w:num>
  <w:num w:numId="26" w16cid:durableId="235020772">
    <w:abstractNumId w:val="21"/>
  </w:num>
  <w:num w:numId="27" w16cid:durableId="640231018">
    <w:abstractNumId w:val="18"/>
  </w:num>
  <w:num w:numId="28" w16cid:durableId="1121651570">
    <w:abstractNumId w:val="37"/>
  </w:num>
  <w:num w:numId="29" w16cid:durableId="16086220">
    <w:abstractNumId w:val="34"/>
  </w:num>
  <w:num w:numId="30" w16cid:durableId="1272931847">
    <w:abstractNumId w:val="26"/>
  </w:num>
  <w:num w:numId="31" w16cid:durableId="629867359">
    <w:abstractNumId w:val="31"/>
  </w:num>
  <w:num w:numId="32" w16cid:durableId="2084840193">
    <w:abstractNumId w:val="8"/>
  </w:num>
  <w:num w:numId="33" w16cid:durableId="1830362863">
    <w:abstractNumId w:val="32"/>
  </w:num>
  <w:num w:numId="34" w16cid:durableId="1086919415">
    <w:abstractNumId w:val="22"/>
  </w:num>
  <w:num w:numId="35" w16cid:durableId="749883877">
    <w:abstractNumId w:val="7"/>
  </w:num>
  <w:num w:numId="36" w16cid:durableId="1690791240">
    <w:abstractNumId w:val="1"/>
  </w:num>
  <w:num w:numId="37" w16cid:durableId="1868249278">
    <w:abstractNumId w:val="29"/>
  </w:num>
  <w:num w:numId="38" w16cid:durableId="131214144">
    <w:abstractNumId w:val="35"/>
  </w:num>
  <w:num w:numId="39" w16cid:durableId="1936934512">
    <w:abstractNumId w:val="39"/>
  </w:num>
  <w:num w:numId="40" w16cid:durableId="17368553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7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79"/>
    <w:rsid w:val="0000754B"/>
    <w:rsid w:val="00055347"/>
    <w:rsid w:val="0005648F"/>
    <w:rsid w:val="00081015"/>
    <w:rsid w:val="000D443F"/>
    <w:rsid w:val="000E5179"/>
    <w:rsid w:val="001175CE"/>
    <w:rsid w:val="00120220"/>
    <w:rsid w:val="00147DD1"/>
    <w:rsid w:val="00163568"/>
    <w:rsid w:val="001638B7"/>
    <w:rsid w:val="00197F66"/>
    <w:rsid w:val="001D01F0"/>
    <w:rsid w:val="001F5FD0"/>
    <w:rsid w:val="00201EA8"/>
    <w:rsid w:val="00352CFF"/>
    <w:rsid w:val="00355E18"/>
    <w:rsid w:val="00370B33"/>
    <w:rsid w:val="003C2BAE"/>
    <w:rsid w:val="003C424A"/>
    <w:rsid w:val="003E6B49"/>
    <w:rsid w:val="003F7AB0"/>
    <w:rsid w:val="00401200"/>
    <w:rsid w:val="00467405"/>
    <w:rsid w:val="004A55FD"/>
    <w:rsid w:val="004A68FA"/>
    <w:rsid w:val="004C2F1B"/>
    <w:rsid w:val="004D487F"/>
    <w:rsid w:val="004E4B6F"/>
    <w:rsid w:val="00535188"/>
    <w:rsid w:val="00592C6E"/>
    <w:rsid w:val="005F1EE7"/>
    <w:rsid w:val="005F4425"/>
    <w:rsid w:val="00607A40"/>
    <w:rsid w:val="00661110"/>
    <w:rsid w:val="006A374A"/>
    <w:rsid w:val="006B0ABB"/>
    <w:rsid w:val="006B3554"/>
    <w:rsid w:val="006E2D39"/>
    <w:rsid w:val="006F12FC"/>
    <w:rsid w:val="0070747E"/>
    <w:rsid w:val="00717E13"/>
    <w:rsid w:val="007A23BD"/>
    <w:rsid w:val="007B0969"/>
    <w:rsid w:val="007D6EB6"/>
    <w:rsid w:val="007E665B"/>
    <w:rsid w:val="00811550"/>
    <w:rsid w:val="00842BC1"/>
    <w:rsid w:val="008A6A21"/>
    <w:rsid w:val="008A6C41"/>
    <w:rsid w:val="008C512D"/>
    <w:rsid w:val="008D7692"/>
    <w:rsid w:val="008F6CE5"/>
    <w:rsid w:val="00916B52"/>
    <w:rsid w:val="009306F2"/>
    <w:rsid w:val="009E0CFF"/>
    <w:rsid w:val="009E3C54"/>
    <w:rsid w:val="009E7D10"/>
    <w:rsid w:val="00A016B5"/>
    <w:rsid w:val="00A0510C"/>
    <w:rsid w:val="00A62A36"/>
    <w:rsid w:val="00AC16EE"/>
    <w:rsid w:val="00AE37B6"/>
    <w:rsid w:val="00AE5979"/>
    <w:rsid w:val="00B758E7"/>
    <w:rsid w:val="00B96148"/>
    <w:rsid w:val="00BB42C6"/>
    <w:rsid w:val="00BF603F"/>
    <w:rsid w:val="00C33316"/>
    <w:rsid w:val="00C53C1C"/>
    <w:rsid w:val="00CF232E"/>
    <w:rsid w:val="00D0326C"/>
    <w:rsid w:val="00D1223D"/>
    <w:rsid w:val="00D31D4B"/>
    <w:rsid w:val="00D32788"/>
    <w:rsid w:val="00D54764"/>
    <w:rsid w:val="00D917FC"/>
    <w:rsid w:val="00DE7CFD"/>
    <w:rsid w:val="00E069A5"/>
    <w:rsid w:val="00E460C3"/>
    <w:rsid w:val="00E66B36"/>
    <w:rsid w:val="00EB54D9"/>
    <w:rsid w:val="00EB5AFF"/>
    <w:rsid w:val="00EF22E7"/>
    <w:rsid w:val="00F22451"/>
    <w:rsid w:val="00F47028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63D1"/>
  <w15:chartTrackingRefBased/>
  <w15:docId w15:val="{F0B8F666-915C-3B41-BCFA-B44C00BE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hill/Desktop/&#1041;&#1083;&#1072;&#1085;&#1082;%20&#1092;&#1080;&#1088;&#1084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фирмы.dotx</Template>
  <TotalTime>8</TotalTime>
  <Pages>2</Pages>
  <Words>414</Words>
  <Characters>2235</Characters>
  <Application>Microsoft Office Word</Application>
  <DocSecurity>0</DocSecurity>
  <Lines>106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11</cp:revision>
  <cp:lastPrinted>2025-09-08T14:30:00Z</cp:lastPrinted>
  <dcterms:created xsi:type="dcterms:W3CDTF">2025-10-30T17:38:00Z</dcterms:created>
  <dcterms:modified xsi:type="dcterms:W3CDTF">2025-10-30T17:45:00Z</dcterms:modified>
</cp:coreProperties>
</file>