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2233"/>
        <w:gridCol w:w="1230"/>
        <w:gridCol w:w="1230"/>
        <w:gridCol w:w="1231"/>
        <w:gridCol w:w="1205"/>
        <w:gridCol w:w="1207"/>
        <w:gridCol w:w="1205"/>
        <w:gridCol w:w="1233"/>
      </w:tblGrid>
      <w:tr w:rsidR="00E069A5" w:rsidRPr="0038220B" w14:paraId="0CB30596" w14:textId="77777777" w:rsidTr="00E86CCA">
        <w:trPr>
          <w:trHeight w:val="123"/>
        </w:trPr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vAlign w:val="bottom"/>
          </w:tcPr>
          <w:p w14:paraId="1CE7CD83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38220B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1.</w:t>
            </w: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Иминительный</w:t>
            </w:r>
          </w:p>
          <w:p w14:paraId="03C3EA18" w14:textId="77777777" w:rsidR="00E069A5" w:rsidRPr="0038220B" w:rsidRDefault="00E069A5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(Кто? Что?)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59EDC" w:themeFill="accent5" w:themeFillTint="66"/>
            <w:vAlign w:val="center"/>
          </w:tcPr>
          <w:p w14:paraId="0DF8437C" w14:textId="77777777" w:rsidR="00E069A5" w:rsidRPr="0038220B" w:rsidRDefault="00E069A5" w:rsidP="00E86CCA">
            <w:pPr>
              <w:jc w:val="center"/>
              <w:rPr>
                <w:rFonts w:ascii="Courier New" w:hAnsi="Courier New" w:cs="Courier New"/>
                <w:b/>
                <w:bCs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lang w:val="ru-RU"/>
              </w:rPr>
              <w:t>Женский род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59EDC" w:themeFill="accent5" w:themeFillTint="66"/>
            <w:vAlign w:val="center"/>
          </w:tcPr>
          <w:p w14:paraId="08419855" w14:textId="77777777" w:rsidR="00E069A5" w:rsidRPr="0038220B" w:rsidRDefault="00E069A5" w:rsidP="00E86CCA">
            <w:pPr>
              <w:jc w:val="center"/>
              <w:rPr>
                <w:rFonts w:ascii="Courier New" w:hAnsi="Courier New" w:cs="Courier New"/>
                <w:b/>
                <w:bCs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lang w:val="ru-RU"/>
              </w:rPr>
              <w:t>Мужской род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  <w:vAlign w:val="center"/>
          </w:tcPr>
          <w:p w14:paraId="577DB5C4" w14:textId="77777777" w:rsidR="00E069A5" w:rsidRPr="0038220B" w:rsidRDefault="00E069A5" w:rsidP="00E86CCA">
            <w:pPr>
              <w:jc w:val="center"/>
              <w:rPr>
                <w:rFonts w:ascii="Courier New" w:hAnsi="Courier New" w:cs="Courier New"/>
                <w:b/>
                <w:bCs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lang w:val="ru-RU"/>
              </w:rPr>
              <w:t>Средний род</w:t>
            </w:r>
          </w:p>
        </w:tc>
      </w:tr>
      <w:tr w:rsidR="00E069A5" w:rsidRPr="0038220B" w14:paraId="271283B9" w14:textId="77777777" w:rsidTr="00326C64">
        <w:trPr>
          <w:trHeight w:val="136"/>
        </w:trPr>
        <w:tc>
          <w:tcPr>
            <w:tcW w:w="2233" w:type="dxa"/>
            <w:vMerge/>
          </w:tcPr>
          <w:p w14:paraId="4AE9F5C0" w14:textId="77777777" w:rsidR="00E069A5" w:rsidRPr="0038220B" w:rsidRDefault="00E069A5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C85B1AD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Страна Страны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FFDF50A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Земля Земли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CAE6D81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 xml:space="preserve">Ночь </w:t>
            </w:r>
          </w:p>
          <w:p w14:paraId="5AABC4DB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Ночи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AABDAFB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 xml:space="preserve">Стол </w:t>
            </w:r>
          </w:p>
          <w:p w14:paraId="7DFC855A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Столы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B94DA69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Конь</w:t>
            </w:r>
          </w:p>
          <w:p w14:paraId="788BCCC7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Кони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3BD7F2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Окно</w:t>
            </w:r>
          </w:p>
          <w:p w14:paraId="60D816E2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Окна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F2D03D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Море</w:t>
            </w:r>
          </w:p>
          <w:p w14:paraId="6A2BA2D4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Моря</w:t>
            </w:r>
          </w:p>
        </w:tc>
      </w:tr>
      <w:tr w:rsidR="00E069A5" w:rsidRPr="0038220B" w14:paraId="10AF7CBE" w14:textId="77777777" w:rsidTr="00326C64">
        <w:trPr>
          <w:trHeight w:val="286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C54087B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38220B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2.</w:t>
            </w: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Родительный</w:t>
            </w:r>
          </w:p>
          <w:p w14:paraId="0ED619F9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(Кого? Чего?</w:t>
            </w: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cs-CZ"/>
              </w:rPr>
              <w:t>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6AF1D47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Страны</w:t>
            </w:r>
          </w:p>
          <w:p w14:paraId="470312FF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Стран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FC912F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Земли</w:t>
            </w:r>
          </w:p>
          <w:p w14:paraId="035A9C08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Земель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6209E38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Ночи </w:t>
            </w:r>
          </w:p>
          <w:p w14:paraId="6C62B6D6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Ночей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20D308C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Стола</w:t>
            </w:r>
          </w:p>
          <w:p w14:paraId="6F0C27A0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Столов 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590AE1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Коня</w:t>
            </w:r>
          </w:p>
          <w:p w14:paraId="330326FE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Коней 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B9C2B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Окна</w:t>
            </w:r>
          </w:p>
          <w:p w14:paraId="41A2D272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Окон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3B6E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Моря</w:t>
            </w:r>
          </w:p>
          <w:p w14:paraId="52A4A089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Морей</w:t>
            </w:r>
          </w:p>
        </w:tc>
      </w:tr>
      <w:tr w:rsidR="00E069A5" w:rsidRPr="0038220B" w14:paraId="148E47D8" w14:textId="77777777" w:rsidTr="00E86CCA">
        <w:trPr>
          <w:trHeight w:val="133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75137C0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38220B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3.</w:t>
            </w: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Дательный</w:t>
            </w:r>
          </w:p>
          <w:p w14:paraId="41D49977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(Кому? Чему?)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104678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Стране</w:t>
            </w:r>
          </w:p>
          <w:p w14:paraId="4F6C3412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Странам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168583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Земле</w:t>
            </w:r>
          </w:p>
          <w:p w14:paraId="4C0CA671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Землям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5A0B34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Ночи</w:t>
            </w:r>
          </w:p>
          <w:p w14:paraId="456C8EAD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Ночам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AA52F1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Столу</w:t>
            </w:r>
          </w:p>
          <w:p w14:paraId="513CEE6C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Столам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9937D47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Коню</w:t>
            </w:r>
            <w:r w:rsidRPr="0038220B">
              <w:rPr>
                <w:rFonts w:cstheme="minorHAnsi"/>
                <w:noProof/>
                <w:lang w:val="ru-RU"/>
              </w:rPr>
              <w:br/>
              <w:t>Коням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9D0AE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Окну</w:t>
            </w:r>
          </w:p>
          <w:p w14:paraId="37076C6B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Окнам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0A1B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Морю</w:t>
            </w:r>
          </w:p>
          <w:p w14:paraId="7EAB815A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Морям</w:t>
            </w:r>
          </w:p>
        </w:tc>
      </w:tr>
      <w:tr w:rsidR="00E069A5" w:rsidRPr="0038220B" w14:paraId="4AD06CAA" w14:textId="77777777" w:rsidTr="00E86CCA">
        <w:trPr>
          <w:trHeight w:val="106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166DD8C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38220B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4.</w:t>
            </w: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Винительный</w:t>
            </w:r>
          </w:p>
          <w:p w14:paraId="524E008D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(Кого? Что?)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780003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Страну</w:t>
            </w:r>
          </w:p>
          <w:p w14:paraId="37A51DF3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Страны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7AC938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Землю</w:t>
            </w:r>
          </w:p>
          <w:p w14:paraId="0586504D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Земли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C33D1E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Ночь</w:t>
            </w:r>
          </w:p>
          <w:p w14:paraId="390C62A5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Ночи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311701" w14:textId="77777777" w:rsidR="00E069A5" w:rsidRPr="0038220B" w:rsidRDefault="00E069A5" w:rsidP="00E86CCA">
            <w:pPr>
              <w:rPr>
                <w:rFonts w:cstheme="minorHAnsi"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 xml:space="preserve">Стол </w:t>
            </w:r>
          </w:p>
          <w:p w14:paraId="154C4AA5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lang w:val="ru-RU"/>
              </w:rPr>
              <w:t>Столы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D86825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Коня</w:t>
            </w:r>
          </w:p>
          <w:p w14:paraId="4B2022DD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Коней 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666CE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Окно</w:t>
            </w:r>
          </w:p>
          <w:p w14:paraId="6402C39A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Окна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6D1D2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Море</w:t>
            </w:r>
          </w:p>
          <w:p w14:paraId="5B7C4E30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Моря</w:t>
            </w:r>
          </w:p>
        </w:tc>
      </w:tr>
      <w:tr w:rsidR="00E069A5" w:rsidRPr="0038220B" w14:paraId="0C266315" w14:textId="77777777" w:rsidTr="00E86CCA">
        <w:trPr>
          <w:trHeight w:val="159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vAlign w:val="center"/>
          </w:tcPr>
          <w:p w14:paraId="38E59ECF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38220B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5.</w:t>
            </w: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Творительный</w:t>
            </w:r>
          </w:p>
          <w:p w14:paraId="5C0A3800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(Кем? Чем?)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1338D0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Страной</w:t>
            </w:r>
          </w:p>
          <w:p w14:paraId="6F772ABF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Странами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AFE184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Землёй</w:t>
            </w:r>
          </w:p>
          <w:p w14:paraId="7B6B4FCE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Землями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E17D48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Ночью</w:t>
            </w:r>
          </w:p>
          <w:p w14:paraId="0B901F48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Ночами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0CC4C1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Столом</w:t>
            </w:r>
          </w:p>
          <w:p w14:paraId="0BE4F16A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Столами 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0E260E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Конём</w:t>
            </w:r>
          </w:p>
          <w:p w14:paraId="5ED6C9EA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Конями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D063F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Окном</w:t>
            </w:r>
          </w:p>
          <w:p w14:paraId="1BB5A2D7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Окнами 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4C0A3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Морем</w:t>
            </w:r>
          </w:p>
          <w:p w14:paraId="5CCEFF56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Морями </w:t>
            </w:r>
          </w:p>
        </w:tc>
      </w:tr>
      <w:tr w:rsidR="00E069A5" w:rsidRPr="0038220B" w14:paraId="08CC1017" w14:textId="77777777" w:rsidTr="00326C64">
        <w:trPr>
          <w:trHeight w:val="303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7B3D221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38220B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6.</w:t>
            </w: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Предложный</w:t>
            </w:r>
          </w:p>
          <w:p w14:paraId="089109FE" w14:textId="77777777" w:rsidR="00E069A5" w:rsidRPr="0038220B" w:rsidRDefault="00E069A5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38220B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(О ком? О чём?)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390C1F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Стране</w:t>
            </w:r>
          </w:p>
          <w:p w14:paraId="0A92D99B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Странах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B2C8B4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Земле</w:t>
            </w:r>
          </w:p>
          <w:p w14:paraId="6BCA8079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Землях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AF8F0D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Ночи</w:t>
            </w:r>
          </w:p>
          <w:p w14:paraId="340FD18C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Ночах 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E6A9F2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Столе</w:t>
            </w:r>
          </w:p>
          <w:p w14:paraId="75128AB1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Столах 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5FAA13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Коне</w:t>
            </w:r>
          </w:p>
          <w:p w14:paraId="680C8BD1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Конях 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CC6DD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Окне</w:t>
            </w:r>
          </w:p>
          <w:p w14:paraId="3645E261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 xml:space="preserve">Окнах 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A71C4" w14:textId="3BC04068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Море</w:t>
            </w:r>
          </w:p>
          <w:p w14:paraId="55BB2D77" w14:textId="77777777" w:rsidR="00E069A5" w:rsidRPr="0038220B" w:rsidRDefault="00E069A5" w:rsidP="00E86CCA">
            <w:pPr>
              <w:rPr>
                <w:rFonts w:cstheme="minorHAnsi"/>
                <w:noProof/>
                <w:lang w:val="ru-RU"/>
              </w:rPr>
            </w:pPr>
            <w:r w:rsidRPr="0038220B">
              <w:rPr>
                <w:rFonts w:cstheme="minorHAnsi"/>
                <w:noProof/>
                <w:lang w:val="ru-RU"/>
              </w:rPr>
              <w:t>Морях</w:t>
            </w:r>
          </w:p>
        </w:tc>
      </w:tr>
    </w:tbl>
    <w:p w14:paraId="6858BDC0" w14:textId="77777777" w:rsidR="00FB218D" w:rsidRDefault="00FB218D" w:rsidP="00FB218D">
      <w:pPr>
        <w:pStyle w:val="p1"/>
        <w:ind w:left="720"/>
        <w:rPr>
          <w:rFonts w:ascii="Calibri" w:hAnsi="Calibri" w:cs="Calibri"/>
          <w:lang w:val="ru-RU"/>
        </w:rPr>
      </w:pP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  <w:tblDescription w:val="Resume"/>
      </w:tblPr>
      <w:tblGrid>
        <w:gridCol w:w="2233"/>
        <w:gridCol w:w="1230"/>
        <w:gridCol w:w="1230"/>
        <w:gridCol w:w="1231"/>
        <w:gridCol w:w="1205"/>
        <w:gridCol w:w="1207"/>
        <w:gridCol w:w="1205"/>
        <w:gridCol w:w="1233"/>
      </w:tblGrid>
      <w:tr w:rsidR="00E66B36" w:rsidRPr="00A34164" w14:paraId="3C9280C1" w14:textId="77777777" w:rsidTr="00E86CCA">
        <w:trPr>
          <w:trHeight w:val="123"/>
        </w:trPr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vAlign w:val="bottom"/>
          </w:tcPr>
          <w:p w14:paraId="6B18BE1C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1.</w:t>
            </w: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Иминительный</w:t>
            </w:r>
          </w:p>
          <w:p w14:paraId="2F4218AE" w14:textId="77777777" w:rsidR="00E66B36" w:rsidRPr="007C0F3F" w:rsidRDefault="00E66B36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  <w:t>(Nominativ)</w:t>
            </w:r>
          </w:p>
          <w:p w14:paraId="15B9A341" w14:textId="77777777" w:rsidR="00E66B36" w:rsidRPr="007C0F3F" w:rsidRDefault="00E66B36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</w:pP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(Кто? Что?)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59EDC" w:themeFill="accent5" w:themeFillTint="66"/>
            <w:vAlign w:val="center"/>
          </w:tcPr>
          <w:p w14:paraId="0DB8B880" w14:textId="77777777" w:rsidR="00E66B36" w:rsidRPr="00A34164" w:rsidRDefault="00E66B36" w:rsidP="00E86CCA">
            <w:pPr>
              <w:jc w:val="center"/>
              <w:rPr>
                <w:rFonts w:ascii="Courier New" w:hAnsi="Courier New" w:cs="Courier New"/>
                <w:b/>
                <w:bCs/>
                <w:lang w:val="cs-CZ"/>
              </w:rPr>
            </w:pPr>
            <w:r w:rsidRPr="00A34164">
              <w:rPr>
                <w:rFonts w:ascii="Courier New" w:hAnsi="Courier New" w:cs="Courier New"/>
                <w:b/>
                <w:bCs/>
                <w:lang w:val="ru-RU"/>
              </w:rPr>
              <w:t>Женский род</w:t>
            </w:r>
          </w:p>
          <w:p w14:paraId="028ACFB6" w14:textId="77777777" w:rsidR="00E66B36" w:rsidRPr="00A34164" w:rsidRDefault="00E66B36" w:rsidP="00E86CCA">
            <w:pPr>
              <w:jc w:val="center"/>
              <w:rPr>
                <w:rFonts w:ascii="Courier New" w:hAnsi="Courier New" w:cs="Courier New"/>
                <w:lang w:val="cs-CZ"/>
              </w:rPr>
            </w:pPr>
            <w:r w:rsidRPr="00A34164">
              <w:rPr>
                <w:rFonts w:ascii="Courier New" w:hAnsi="Courier New" w:cs="Courier New"/>
                <w:lang w:val="cs-CZ"/>
              </w:rPr>
              <w:t>Ženský rod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59EDC" w:themeFill="accent5" w:themeFillTint="66"/>
            <w:vAlign w:val="center"/>
          </w:tcPr>
          <w:p w14:paraId="224F17FD" w14:textId="77777777" w:rsidR="00E66B36" w:rsidRPr="00A34164" w:rsidRDefault="00E66B36" w:rsidP="00E86CCA">
            <w:pPr>
              <w:jc w:val="center"/>
              <w:rPr>
                <w:rFonts w:ascii="Courier New" w:hAnsi="Courier New" w:cs="Courier New"/>
                <w:b/>
                <w:bCs/>
                <w:lang w:val="ru-RU"/>
              </w:rPr>
            </w:pPr>
            <w:r w:rsidRPr="00A34164">
              <w:rPr>
                <w:rFonts w:ascii="Courier New" w:hAnsi="Courier New" w:cs="Courier New"/>
                <w:b/>
                <w:bCs/>
                <w:lang w:val="ru-RU"/>
              </w:rPr>
              <w:t>Мужской род</w:t>
            </w:r>
          </w:p>
          <w:p w14:paraId="4F581875" w14:textId="77777777" w:rsidR="00E66B36" w:rsidRPr="00A34164" w:rsidRDefault="00E66B36" w:rsidP="00E86CCA">
            <w:pPr>
              <w:jc w:val="center"/>
              <w:rPr>
                <w:rFonts w:ascii="Courier New" w:hAnsi="Courier New" w:cs="Courier New"/>
                <w:lang w:val="cs-CZ"/>
              </w:rPr>
            </w:pPr>
            <w:r w:rsidRPr="00A34164">
              <w:rPr>
                <w:rFonts w:ascii="Courier New" w:hAnsi="Courier New" w:cs="Courier New"/>
                <w:lang w:val="cs-CZ"/>
              </w:rPr>
              <w:t>Mužský rod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  <w:vAlign w:val="center"/>
          </w:tcPr>
          <w:p w14:paraId="01AF1F4B" w14:textId="77777777" w:rsidR="00E66B36" w:rsidRPr="00A34164" w:rsidRDefault="00E66B36" w:rsidP="00E86CCA">
            <w:pPr>
              <w:jc w:val="center"/>
              <w:rPr>
                <w:rFonts w:ascii="Courier New" w:hAnsi="Courier New" w:cs="Courier New"/>
                <w:b/>
                <w:bCs/>
                <w:lang w:val="cs-CZ"/>
              </w:rPr>
            </w:pPr>
            <w:r w:rsidRPr="00A34164">
              <w:rPr>
                <w:rFonts w:ascii="Courier New" w:hAnsi="Courier New" w:cs="Courier New"/>
                <w:b/>
                <w:bCs/>
                <w:lang w:val="ru-RU"/>
              </w:rPr>
              <w:t>Средний род</w:t>
            </w:r>
          </w:p>
          <w:p w14:paraId="36502B1B" w14:textId="77777777" w:rsidR="00E66B36" w:rsidRPr="00A34164" w:rsidRDefault="00E66B36" w:rsidP="00E86CCA">
            <w:pPr>
              <w:jc w:val="center"/>
              <w:rPr>
                <w:rFonts w:ascii="Courier New" w:hAnsi="Courier New" w:cs="Courier New"/>
                <w:lang w:val="cs-CZ"/>
              </w:rPr>
            </w:pPr>
            <w:r w:rsidRPr="00A34164">
              <w:rPr>
                <w:rFonts w:ascii="Courier New" w:hAnsi="Courier New" w:cs="Courier New"/>
                <w:lang w:val="cs-CZ"/>
              </w:rPr>
              <w:t>Střední rod</w:t>
            </w:r>
          </w:p>
        </w:tc>
      </w:tr>
      <w:tr w:rsidR="00E66B36" w:rsidRPr="00A34164" w14:paraId="4C12388F" w14:textId="77777777" w:rsidTr="00E86CCA">
        <w:trPr>
          <w:trHeight w:val="649"/>
        </w:trPr>
        <w:tc>
          <w:tcPr>
            <w:tcW w:w="2233" w:type="dxa"/>
            <w:vMerge/>
          </w:tcPr>
          <w:p w14:paraId="5B6243B4" w14:textId="77777777" w:rsidR="00E66B36" w:rsidRPr="007C0F3F" w:rsidRDefault="00E66B36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3CC3731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Страна Страны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C6E34BC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Земля Земли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AE9D349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 xml:space="preserve">Ночь </w:t>
            </w:r>
          </w:p>
          <w:p w14:paraId="175B59D5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Ночи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69210B4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 xml:space="preserve">Стол </w:t>
            </w:r>
          </w:p>
          <w:p w14:paraId="4C979871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Столы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EBFF2BA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Конь</w:t>
            </w:r>
          </w:p>
          <w:p w14:paraId="54CFB4F1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Кони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5D66A1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Окно</w:t>
            </w:r>
          </w:p>
          <w:p w14:paraId="7D370999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Окна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782DFD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Море</w:t>
            </w:r>
          </w:p>
          <w:p w14:paraId="7489230A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Моря</w:t>
            </w:r>
          </w:p>
        </w:tc>
      </w:tr>
      <w:tr w:rsidR="00E66B36" w:rsidRPr="00A34164" w14:paraId="3258DB15" w14:textId="77777777" w:rsidTr="00E86CCA">
        <w:trPr>
          <w:trHeight w:val="115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2109E96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2.</w:t>
            </w: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Родительный</w:t>
            </w:r>
          </w:p>
          <w:p w14:paraId="02A0DC21" w14:textId="77777777" w:rsidR="00E66B36" w:rsidRPr="007C0F3F" w:rsidRDefault="00E66B36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  <w:t>(Genitiv)</w:t>
            </w:r>
          </w:p>
          <w:p w14:paraId="7029865F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(Кого? Чего?</w:t>
            </w: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cs-CZ"/>
              </w:rPr>
              <w:t>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14E70D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Страны</w:t>
            </w:r>
          </w:p>
          <w:p w14:paraId="30F07D92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Стран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0E0516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Земли</w:t>
            </w:r>
          </w:p>
          <w:p w14:paraId="55E5D590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Земель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3ED478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Ночи </w:t>
            </w:r>
          </w:p>
          <w:p w14:paraId="1E69F3A9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Ночей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B55BCE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Стола</w:t>
            </w:r>
          </w:p>
          <w:p w14:paraId="058FDDA2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Столов 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3643A0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Коня</w:t>
            </w:r>
          </w:p>
          <w:p w14:paraId="6BCD3EAB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Коней 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A158A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Окна</w:t>
            </w:r>
          </w:p>
          <w:p w14:paraId="1E492CDF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Окон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B2367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Моря</w:t>
            </w:r>
          </w:p>
          <w:p w14:paraId="759A0FB0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Морей</w:t>
            </w:r>
          </w:p>
        </w:tc>
      </w:tr>
      <w:tr w:rsidR="00E66B36" w:rsidRPr="00A34164" w14:paraId="3F84B648" w14:textId="77777777" w:rsidTr="00E86CCA">
        <w:trPr>
          <w:trHeight w:val="133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15D9901F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3.</w:t>
            </w: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Дательный</w:t>
            </w:r>
          </w:p>
          <w:p w14:paraId="567AA06B" w14:textId="77777777" w:rsidR="00E66B36" w:rsidRPr="007C0F3F" w:rsidRDefault="00E66B36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  <w:t>(Dativ)</w:t>
            </w:r>
          </w:p>
          <w:p w14:paraId="39691AB0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(Кому? Чему?)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31A868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Стране</w:t>
            </w:r>
          </w:p>
          <w:p w14:paraId="5C1668C8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Странам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BEBA0A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Земле</w:t>
            </w:r>
          </w:p>
          <w:p w14:paraId="49F3F55D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Землям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18C18F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Ночи</w:t>
            </w:r>
          </w:p>
          <w:p w14:paraId="63C65D72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Ночам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FBB7BA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Столу</w:t>
            </w:r>
          </w:p>
          <w:p w14:paraId="12C44832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Столам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124FAD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Коню</w:t>
            </w:r>
            <w:r w:rsidRPr="00A34164">
              <w:rPr>
                <w:rFonts w:cstheme="minorHAnsi"/>
                <w:noProof/>
                <w:lang w:val="ru-RU"/>
              </w:rPr>
              <w:br/>
              <w:t>Коням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76B73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Окну</w:t>
            </w:r>
          </w:p>
          <w:p w14:paraId="0231FF2F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Окнам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770D6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Морю</w:t>
            </w:r>
          </w:p>
          <w:p w14:paraId="45509584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Морям</w:t>
            </w:r>
          </w:p>
        </w:tc>
      </w:tr>
      <w:tr w:rsidR="00E66B36" w:rsidRPr="00A34164" w14:paraId="2DD8577C" w14:textId="77777777" w:rsidTr="00E86CCA">
        <w:trPr>
          <w:trHeight w:val="106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6151AD03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4.</w:t>
            </w: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Винительный</w:t>
            </w:r>
          </w:p>
          <w:p w14:paraId="15674986" w14:textId="77777777" w:rsidR="00E66B36" w:rsidRPr="007C0F3F" w:rsidRDefault="00E66B36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  <w:t>(Akuzativ)</w:t>
            </w:r>
          </w:p>
          <w:p w14:paraId="367C4FB4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(Кого? Что?)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0A84CE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Страну</w:t>
            </w:r>
          </w:p>
          <w:p w14:paraId="6095B990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Страны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FCA446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Землю</w:t>
            </w:r>
          </w:p>
          <w:p w14:paraId="7936FEE6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Земли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DDA5EE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Ночь</w:t>
            </w:r>
          </w:p>
          <w:p w14:paraId="4B337659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Ночи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501AD6" w14:textId="77777777" w:rsidR="00E66B36" w:rsidRPr="00A34164" w:rsidRDefault="00E66B36" w:rsidP="00E86CCA">
            <w:pPr>
              <w:rPr>
                <w:rFonts w:cstheme="minorHAnsi"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 xml:space="preserve">Стол </w:t>
            </w:r>
          </w:p>
          <w:p w14:paraId="6C2249CC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lang w:val="ru-RU"/>
              </w:rPr>
              <w:t>Столы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7610F1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Коня</w:t>
            </w:r>
          </w:p>
          <w:p w14:paraId="1E74D4E1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Коней 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781CD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Окно</w:t>
            </w:r>
          </w:p>
          <w:p w14:paraId="37DB4295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Окна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60EF1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Море</w:t>
            </w:r>
          </w:p>
          <w:p w14:paraId="24C828F7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Моря</w:t>
            </w:r>
          </w:p>
        </w:tc>
      </w:tr>
      <w:tr w:rsidR="00E66B36" w:rsidRPr="00A34164" w14:paraId="5C28860A" w14:textId="77777777" w:rsidTr="00E86CCA">
        <w:trPr>
          <w:trHeight w:val="159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vAlign w:val="center"/>
          </w:tcPr>
          <w:p w14:paraId="5FA0FC06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5.</w:t>
            </w: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Творительный</w:t>
            </w:r>
          </w:p>
          <w:p w14:paraId="3DF15310" w14:textId="77777777" w:rsidR="00E66B36" w:rsidRPr="007C0F3F" w:rsidRDefault="00E66B36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  <w:t>(Instrumentál)</w:t>
            </w:r>
          </w:p>
          <w:p w14:paraId="6E0C6154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(Кем? Чем?)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FECF85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Страной</w:t>
            </w:r>
          </w:p>
          <w:p w14:paraId="296C12D6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Странами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1B566A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Землёй</w:t>
            </w:r>
          </w:p>
          <w:p w14:paraId="5DCEDC99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Землями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F1CD58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Ночью</w:t>
            </w:r>
          </w:p>
          <w:p w14:paraId="4E5F9B29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Ночами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4D046D7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Столом</w:t>
            </w:r>
          </w:p>
          <w:p w14:paraId="053A82DF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Столами 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BB538B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Конём</w:t>
            </w:r>
          </w:p>
          <w:p w14:paraId="1D80CD9F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Конями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D033B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Окном</w:t>
            </w:r>
          </w:p>
          <w:p w14:paraId="1851F0A9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Окнами 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A518C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Морем</w:t>
            </w:r>
          </w:p>
          <w:p w14:paraId="47672CA5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Морями </w:t>
            </w:r>
          </w:p>
        </w:tc>
      </w:tr>
      <w:tr w:rsidR="00E66B36" w:rsidRPr="00A34164" w14:paraId="68A58DC1" w14:textId="77777777" w:rsidTr="00E86CCA">
        <w:trPr>
          <w:trHeight w:val="141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19AB0E25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ru-RU"/>
              </w:rPr>
              <w:t>6.</w:t>
            </w: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Предложный</w:t>
            </w:r>
          </w:p>
          <w:p w14:paraId="524A531E" w14:textId="77777777" w:rsidR="00E66B36" w:rsidRPr="007C0F3F" w:rsidRDefault="00E66B36" w:rsidP="00E86CCA">
            <w:pPr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</w:pPr>
            <w:r w:rsidRPr="007C0F3F">
              <w:rPr>
                <w:rFonts w:ascii="Courier New" w:hAnsi="Courier New" w:cs="Courier New"/>
                <w:color w:val="000000" w:themeColor="text1"/>
                <w:kern w:val="20"/>
                <w:lang w:val="cs-CZ"/>
              </w:rPr>
              <w:t>(Lokál)</w:t>
            </w:r>
          </w:p>
          <w:p w14:paraId="08639027" w14:textId="77777777" w:rsidR="00E66B36" w:rsidRPr="007C0F3F" w:rsidRDefault="00E66B36" w:rsidP="00E86CCA">
            <w:pPr>
              <w:rPr>
                <w:rFonts w:ascii="Courier New" w:hAnsi="Courier New" w:cs="Courier New"/>
                <w:b/>
                <w:bCs/>
                <w:noProof/>
                <w:lang w:val="ru-RU"/>
              </w:rPr>
            </w:pPr>
            <w:r w:rsidRPr="007C0F3F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(О ком? О чём?)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9DCB02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Стране</w:t>
            </w:r>
          </w:p>
          <w:p w14:paraId="3681F753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Странах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F9FEB3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Земле</w:t>
            </w:r>
          </w:p>
          <w:p w14:paraId="3BACE0CF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Землях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393F7C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Ночи</w:t>
            </w:r>
          </w:p>
          <w:p w14:paraId="19457388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Ночах 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86DE912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Столе</w:t>
            </w:r>
          </w:p>
          <w:p w14:paraId="4B932803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Столах 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72D813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Коне</w:t>
            </w:r>
          </w:p>
          <w:p w14:paraId="3BD83AB4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Конях 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0D125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>Окне</w:t>
            </w:r>
          </w:p>
          <w:p w14:paraId="44747CC4" w14:textId="77777777" w:rsidR="00E66B36" w:rsidRPr="00A34164" w:rsidRDefault="00E66B36" w:rsidP="00E86CCA">
            <w:pPr>
              <w:rPr>
                <w:rFonts w:cstheme="minorHAnsi"/>
                <w:noProof/>
                <w:lang w:val="ru-RU"/>
              </w:rPr>
            </w:pPr>
            <w:r w:rsidRPr="00A34164">
              <w:rPr>
                <w:rFonts w:cstheme="minorHAnsi"/>
                <w:noProof/>
                <w:lang w:val="ru-RU"/>
              </w:rPr>
              <w:t xml:space="preserve">Окнах 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33CA6" w14:textId="77777777" w:rsidR="00E66B36" w:rsidRDefault="00E66B36" w:rsidP="00E86CCA">
            <w:pPr>
              <w:rPr>
                <w:rFonts w:cstheme="minorHAnsi"/>
                <w:noProof/>
                <w:lang w:val="ru-RU"/>
              </w:rPr>
            </w:pPr>
            <w:r>
              <w:rPr>
                <w:rFonts w:cstheme="minorHAnsi"/>
                <w:noProof/>
                <w:lang w:val="en-GB"/>
              </w:rPr>
              <w:t xml:space="preserve"> </w:t>
            </w:r>
            <w:r>
              <w:rPr>
                <w:rFonts w:cstheme="minorHAnsi"/>
                <w:noProof/>
                <w:lang w:val="ru-RU"/>
              </w:rPr>
              <w:t>Море</w:t>
            </w:r>
          </w:p>
          <w:p w14:paraId="7F9A9726" w14:textId="77777777" w:rsidR="00E66B36" w:rsidRPr="00BE2694" w:rsidRDefault="00E66B36" w:rsidP="00E86CCA">
            <w:pPr>
              <w:rPr>
                <w:rFonts w:cstheme="minorHAnsi"/>
                <w:noProof/>
                <w:lang w:val="ru-RU"/>
              </w:rPr>
            </w:pPr>
            <w:r>
              <w:rPr>
                <w:rFonts w:cstheme="minorHAnsi"/>
                <w:noProof/>
                <w:lang w:val="ru-RU"/>
              </w:rPr>
              <w:t>Морях</w:t>
            </w:r>
          </w:p>
        </w:tc>
      </w:tr>
    </w:tbl>
    <w:p w14:paraId="11865FE0" w14:textId="77777777" w:rsidR="00E66B36" w:rsidRPr="00E66B36" w:rsidRDefault="00E66B36" w:rsidP="00FB218D">
      <w:pPr>
        <w:pStyle w:val="p1"/>
        <w:ind w:left="720"/>
        <w:rPr>
          <w:rFonts w:ascii="Calibri" w:hAnsi="Calibri" w:cs="Calibri"/>
          <w:lang w:val="ru-RU"/>
        </w:rPr>
      </w:pPr>
    </w:p>
    <w:sectPr w:rsidR="00E66B36" w:rsidRPr="00E66B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15A00" w14:textId="77777777" w:rsidR="00947777" w:rsidRDefault="00947777" w:rsidP="00D917FC">
      <w:r>
        <w:separator/>
      </w:r>
    </w:p>
  </w:endnote>
  <w:endnote w:type="continuationSeparator" w:id="0">
    <w:p w14:paraId="562EC5EE" w14:textId="77777777" w:rsidR="00947777" w:rsidRDefault="00947777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75CD4" w14:textId="77777777" w:rsidR="003C424A" w:rsidRDefault="003C424A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CADD" w14:textId="77777777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97F33" w14:textId="77777777" w:rsidR="003C424A" w:rsidRDefault="003C424A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25E10" w14:textId="77777777" w:rsidR="00947777" w:rsidRDefault="00947777" w:rsidP="00D917FC">
      <w:r>
        <w:separator/>
      </w:r>
    </w:p>
  </w:footnote>
  <w:footnote w:type="continuationSeparator" w:id="0">
    <w:p w14:paraId="18BB42E0" w14:textId="77777777" w:rsidR="00947777" w:rsidRDefault="00947777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170BA" w14:textId="77777777" w:rsidR="003C424A" w:rsidRDefault="003C424A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4616D" w14:textId="5652503D" w:rsidR="00D917FC" w:rsidRPr="00D32788" w:rsidRDefault="007A23BD" w:rsidP="005F1EE7">
    <w:pPr>
      <w:pStyle w:val="af"/>
      <w:jc w:val="center"/>
      <w:rPr>
        <w:lang w:val="cs-CZ"/>
      </w:rPr>
    </w:pPr>
    <w:r w:rsidRPr="007A23BD">
      <w:rPr>
        <w:noProof/>
        <w:sz w:val="22"/>
        <w:szCs w:val="22"/>
        <w:lang w:val="fr-FR"/>
        <w14:ligatures w14:val="standardContextual"/>
      </w:rPr>
      <w:drawing>
        <wp:anchor distT="0" distB="0" distL="114300" distR="114300" simplePos="0" relativeHeight="251659264" behindDoc="1" locked="0" layoutInCell="1" allowOverlap="1" wp14:anchorId="32425653" wp14:editId="19A5237D">
          <wp:simplePos x="0" y="0"/>
          <wp:positionH relativeFrom="column">
            <wp:posOffset>-451485</wp:posOffset>
          </wp:positionH>
          <wp:positionV relativeFrom="paragraph">
            <wp:posOffset>-344170</wp:posOffset>
          </wp:positionV>
          <wp:extent cx="596900" cy="596900"/>
          <wp:effectExtent l="0" t="0" r="0" b="0"/>
          <wp:wrapTight wrapText="bothSides">
            <wp:wrapPolygon edited="0">
              <wp:start x="0" y="0"/>
              <wp:lineTo x="0" y="21140"/>
              <wp:lineTo x="21140" y="21140"/>
              <wp:lineTo x="21140" y="0"/>
              <wp:lineTo x="0" y="0"/>
            </wp:wrapPolygon>
          </wp:wrapTight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 w:rsidR="003E6B49" w:rsidRPr="00D32788">
      <w:rPr>
        <w:lang w:val="fr-FR"/>
      </w:rPr>
      <w:t xml:space="preserve">Russian </w:t>
    </w:r>
    <w:r w:rsidR="003E6B49" w:rsidRPr="00D32788">
      <w:rPr>
        <w:lang w:val="en-AU"/>
      </w:rPr>
      <w:t xml:space="preserve">language </w:t>
    </w:r>
    <w:r w:rsidR="00467405" w:rsidRPr="00D32788">
      <w:rPr>
        <w:lang w:val="en-AU"/>
      </w:rPr>
      <w:t>tutoring.</w:t>
    </w:r>
    <w:r w:rsidR="00467405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 w:rsidR="004A55FD" w:rsidRPr="00D32788">
      <w:rPr>
        <w:lang w:val="cs-CZ"/>
      </w:rPr>
      <w:t>Doučováni</w:t>
    </w:r>
    <w:r w:rsidR="003E6B49" w:rsidRPr="00D32788">
      <w:rPr>
        <w:lang w:val="cs-CZ"/>
      </w:rPr>
      <w:t xml:space="preserve"> ruského jazyka.</w:t>
    </w:r>
    <w:r w:rsidR="003E6B49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 w:rsidRPr="00D32788">
      <w:rPr>
        <w:lang w:val="ru-RU"/>
      </w:rPr>
      <w:t>Курсы русского языка</w:t>
    </w:r>
    <w:r w:rsidR="00467405" w:rsidRPr="00D32788">
      <w:rPr>
        <w:lang w:val="cs-CZ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79533" w14:textId="77777777" w:rsidR="003C424A" w:rsidRDefault="003C424A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08869">
    <w:abstractNumId w:val="4"/>
  </w:num>
  <w:num w:numId="2" w16cid:durableId="1851724829">
    <w:abstractNumId w:val="15"/>
  </w:num>
  <w:num w:numId="3" w16cid:durableId="1603757518">
    <w:abstractNumId w:val="20"/>
  </w:num>
  <w:num w:numId="4" w16cid:durableId="731273208">
    <w:abstractNumId w:val="2"/>
  </w:num>
  <w:num w:numId="5" w16cid:durableId="644311404">
    <w:abstractNumId w:val="9"/>
  </w:num>
  <w:num w:numId="6" w16cid:durableId="513887918">
    <w:abstractNumId w:val="5"/>
  </w:num>
  <w:num w:numId="7" w16cid:durableId="280379615">
    <w:abstractNumId w:val="24"/>
  </w:num>
  <w:num w:numId="8" w16cid:durableId="436410782">
    <w:abstractNumId w:val="33"/>
  </w:num>
  <w:num w:numId="9" w16cid:durableId="1872766950">
    <w:abstractNumId w:val="26"/>
  </w:num>
  <w:num w:numId="10" w16cid:durableId="1955214712">
    <w:abstractNumId w:val="27"/>
  </w:num>
  <w:num w:numId="11" w16cid:durableId="399519450">
    <w:abstractNumId w:val="3"/>
  </w:num>
  <w:num w:numId="12" w16cid:durableId="742221898">
    <w:abstractNumId w:val="14"/>
  </w:num>
  <w:num w:numId="13" w16cid:durableId="307442544">
    <w:abstractNumId w:val="35"/>
  </w:num>
  <w:num w:numId="14" w16cid:durableId="489298529">
    <w:abstractNumId w:val="0"/>
  </w:num>
  <w:num w:numId="15" w16cid:durableId="1855026377">
    <w:abstractNumId w:val="6"/>
  </w:num>
  <w:num w:numId="16" w16cid:durableId="1789422532">
    <w:abstractNumId w:val="11"/>
  </w:num>
  <w:num w:numId="17" w16cid:durableId="694229631">
    <w:abstractNumId w:val="13"/>
  </w:num>
  <w:num w:numId="18" w16cid:durableId="884024390">
    <w:abstractNumId w:val="23"/>
  </w:num>
  <w:num w:numId="19" w16cid:durableId="797185479">
    <w:abstractNumId w:val="10"/>
  </w:num>
  <w:num w:numId="20" w16cid:durableId="854272966">
    <w:abstractNumId w:val="12"/>
  </w:num>
  <w:num w:numId="21" w16cid:durableId="830097007">
    <w:abstractNumId w:val="31"/>
  </w:num>
  <w:num w:numId="22" w16cid:durableId="1597710451">
    <w:abstractNumId w:val="28"/>
  </w:num>
  <w:num w:numId="23" w16cid:durableId="1381897828">
    <w:abstractNumId w:val="19"/>
  </w:num>
  <w:num w:numId="24" w16cid:durableId="1050764618">
    <w:abstractNumId w:val="17"/>
  </w:num>
  <w:num w:numId="25" w16cid:durableId="1637443422">
    <w:abstractNumId w:val="16"/>
  </w:num>
  <w:num w:numId="26" w16cid:durableId="235020772">
    <w:abstractNumId w:val="21"/>
  </w:num>
  <w:num w:numId="27" w16cid:durableId="640231018">
    <w:abstractNumId w:val="18"/>
  </w:num>
  <w:num w:numId="28" w16cid:durableId="1121651570">
    <w:abstractNumId w:val="34"/>
  </w:num>
  <w:num w:numId="29" w16cid:durableId="16086220">
    <w:abstractNumId w:val="32"/>
  </w:num>
  <w:num w:numId="30" w16cid:durableId="1272931847">
    <w:abstractNumId w:val="25"/>
  </w:num>
  <w:num w:numId="31" w16cid:durableId="629867359">
    <w:abstractNumId w:val="29"/>
  </w:num>
  <w:num w:numId="32" w16cid:durableId="2084840193">
    <w:abstractNumId w:val="8"/>
  </w:num>
  <w:num w:numId="33" w16cid:durableId="1830362863">
    <w:abstractNumId w:val="30"/>
  </w:num>
  <w:num w:numId="34" w16cid:durableId="1086919415">
    <w:abstractNumId w:val="22"/>
  </w:num>
  <w:num w:numId="35" w16cid:durableId="749883877">
    <w:abstractNumId w:val="7"/>
  </w:num>
  <w:num w:numId="36" w16cid:durableId="1690791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79"/>
    <w:rsid w:val="00055347"/>
    <w:rsid w:val="0005648F"/>
    <w:rsid w:val="000D443F"/>
    <w:rsid w:val="001175CE"/>
    <w:rsid w:val="00147DD1"/>
    <w:rsid w:val="00163568"/>
    <w:rsid w:val="001638B7"/>
    <w:rsid w:val="00326C64"/>
    <w:rsid w:val="00352CFF"/>
    <w:rsid w:val="00355E18"/>
    <w:rsid w:val="003C2BAE"/>
    <w:rsid w:val="003C424A"/>
    <w:rsid w:val="003E6B49"/>
    <w:rsid w:val="003F7AB0"/>
    <w:rsid w:val="00401200"/>
    <w:rsid w:val="00467405"/>
    <w:rsid w:val="004A55FD"/>
    <w:rsid w:val="004A68FA"/>
    <w:rsid w:val="004D487F"/>
    <w:rsid w:val="004E4B6F"/>
    <w:rsid w:val="00535188"/>
    <w:rsid w:val="00592C6E"/>
    <w:rsid w:val="005F1EE7"/>
    <w:rsid w:val="00607A40"/>
    <w:rsid w:val="00661110"/>
    <w:rsid w:val="006A374A"/>
    <w:rsid w:val="006B3554"/>
    <w:rsid w:val="006E2D39"/>
    <w:rsid w:val="006F12FC"/>
    <w:rsid w:val="0070747E"/>
    <w:rsid w:val="00717E13"/>
    <w:rsid w:val="007A23BD"/>
    <w:rsid w:val="007D6EB6"/>
    <w:rsid w:val="007E665B"/>
    <w:rsid w:val="00811550"/>
    <w:rsid w:val="00842BC1"/>
    <w:rsid w:val="008A6A21"/>
    <w:rsid w:val="008C512D"/>
    <w:rsid w:val="008D5222"/>
    <w:rsid w:val="008D7692"/>
    <w:rsid w:val="008F6CE5"/>
    <w:rsid w:val="00916B52"/>
    <w:rsid w:val="009306F2"/>
    <w:rsid w:val="00947777"/>
    <w:rsid w:val="009E3C54"/>
    <w:rsid w:val="009E7D10"/>
    <w:rsid w:val="00A016B5"/>
    <w:rsid w:val="00A0510C"/>
    <w:rsid w:val="00A62A36"/>
    <w:rsid w:val="00AC16EE"/>
    <w:rsid w:val="00AE37B6"/>
    <w:rsid w:val="00AE5979"/>
    <w:rsid w:val="00B758E7"/>
    <w:rsid w:val="00BB42C6"/>
    <w:rsid w:val="00C33316"/>
    <w:rsid w:val="00C53C1C"/>
    <w:rsid w:val="00CF232E"/>
    <w:rsid w:val="00D0326C"/>
    <w:rsid w:val="00D1223D"/>
    <w:rsid w:val="00D31D4B"/>
    <w:rsid w:val="00D32788"/>
    <w:rsid w:val="00D54764"/>
    <w:rsid w:val="00D917FC"/>
    <w:rsid w:val="00DE7CFD"/>
    <w:rsid w:val="00E069A5"/>
    <w:rsid w:val="00E460C3"/>
    <w:rsid w:val="00E66B36"/>
    <w:rsid w:val="00EB54D9"/>
    <w:rsid w:val="00EB5AFF"/>
    <w:rsid w:val="00EF22E7"/>
    <w:rsid w:val="00F22451"/>
    <w:rsid w:val="00F47028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63D1"/>
  <w15:chartTrackingRefBased/>
  <w15:docId w15:val="{F0B8F666-915C-3B41-BCFA-B44C00BE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nahill/Desktop/&#1041;&#1083;&#1072;&#1085;&#1082;%20&#1092;&#1080;&#1088;&#1084;&#109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Бланк фирмы.dotx</Template>
  <TotalTime>9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13</cp:revision>
  <cp:lastPrinted>2025-09-08T14:30:00Z</cp:lastPrinted>
  <dcterms:created xsi:type="dcterms:W3CDTF">2025-10-23T10:11:00Z</dcterms:created>
  <dcterms:modified xsi:type="dcterms:W3CDTF">2025-10-23T10:26:00Z</dcterms:modified>
</cp:coreProperties>
</file>