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D6A51" w14:textId="77777777" w:rsidR="000014C2" w:rsidRPr="00A73129" w:rsidRDefault="000014C2" w:rsidP="000014C2"/>
    <w:p w14:paraId="07737B37" w14:textId="3DDA10F3" w:rsidR="000014C2" w:rsidRDefault="0060506E" w:rsidP="000014C2">
      <w:pPr>
        <w:rPr>
          <w:rFonts w:ascii="Calibri" w:hAnsi="Calibri" w:cs="Calibri"/>
          <w:b/>
          <w:bCs/>
          <w:color w:val="747474" w:themeColor="background2" w:themeShade="80"/>
          <w:kern w:val="20"/>
          <w:lang w:val="ru-RU"/>
        </w:rPr>
      </w:pPr>
      <w:r w:rsidRPr="008D1089">
        <w:rPr>
          <w:rFonts w:ascii="Calibri" w:hAnsi="Calibri" w:cs="Calibri"/>
          <w:b/>
          <w:bCs/>
          <w:color w:val="747474" w:themeColor="background2" w:themeShade="80"/>
          <w:kern w:val="20"/>
        </w:rPr>
        <w:t xml:space="preserve">1.3 </w:t>
      </w:r>
      <w:bookmarkStart w:id="0" w:name="OLE_LINK46"/>
      <w:r w:rsidRPr="008D1089">
        <w:rPr>
          <w:rFonts w:ascii="Calibri" w:hAnsi="Calibri" w:cs="Calibri"/>
          <w:b/>
          <w:bCs/>
          <w:color w:val="747474" w:themeColor="background2" w:themeShade="80"/>
          <w:kern w:val="20"/>
        </w:rPr>
        <w:t>Имена существительные общего рода.</w:t>
      </w:r>
    </w:p>
    <w:tbl>
      <w:tblPr>
        <w:tblStyle w:val="ac"/>
        <w:tblW w:w="10774" w:type="dxa"/>
        <w:tblInd w:w="-851" w:type="dxa"/>
        <w:tblLayout w:type="fixed"/>
        <w:tblLook w:val="04A0" w:firstRow="1" w:lastRow="0" w:firstColumn="1" w:lastColumn="0" w:noHBand="0" w:noVBand="1"/>
        <w:tblDescription w:val="Resume"/>
      </w:tblPr>
      <w:tblGrid>
        <w:gridCol w:w="4347"/>
        <w:gridCol w:w="6427"/>
      </w:tblGrid>
      <w:tr w:rsidR="008D1089" w:rsidRPr="00F10D8B" w14:paraId="1D71680E" w14:textId="77777777" w:rsidTr="00E86CCA">
        <w:trPr>
          <w:trHeight w:val="106"/>
        </w:trPr>
        <w:tc>
          <w:tcPr>
            <w:tcW w:w="107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9EDC" w:themeFill="accent5" w:themeFillTint="66"/>
          </w:tcPr>
          <w:bookmarkEnd w:id="0"/>
          <w:p w14:paraId="561C7997" w14:textId="69873BB1" w:rsidR="008D1089" w:rsidRPr="00D0351A" w:rsidRDefault="008D1089" w:rsidP="00E86CCA">
            <w:pPr>
              <w:tabs>
                <w:tab w:val="left" w:pos="5686"/>
              </w:tabs>
              <w:spacing w:after="40" w:line="264" w:lineRule="auto"/>
              <w:rPr>
                <w:rFonts w:ascii="Courier New" w:hAnsi="Courier New" w:cs="Courier New"/>
                <w:b/>
                <w:bCs/>
                <w:lang w:val="ru-RU"/>
              </w:rPr>
            </w:pPr>
            <w:r w:rsidRPr="00D1250D"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>Некоторые имена существительные могут быть общего рода, то есть могут обозначать как лицо мужского, так и лицо женского рода.</w:t>
            </w:r>
          </w:p>
        </w:tc>
      </w:tr>
      <w:tr w:rsidR="00C12AD4" w:rsidRPr="00D0351A" w14:paraId="4BA81C53" w14:textId="77777777" w:rsidTr="000D2C00">
        <w:trPr>
          <w:trHeight w:val="230"/>
        </w:trPr>
        <w:tc>
          <w:tcPr>
            <w:tcW w:w="4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7FD8A" w14:textId="604C1D28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грязнуля</w:t>
            </w:r>
          </w:p>
          <w:p w14:paraId="51467F5B" w14:textId="77777777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чистюля</w:t>
            </w:r>
          </w:p>
          <w:p w14:paraId="1890B960" w14:textId="63077C58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скряга</w:t>
            </w:r>
          </w:p>
          <w:p w14:paraId="03246043" w14:textId="313A1CA1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зубрила</w:t>
            </w:r>
          </w:p>
          <w:p w14:paraId="258D894A" w14:textId="77777777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умница</w:t>
            </w:r>
          </w:p>
          <w:p w14:paraId="41D89009" w14:textId="77777777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лакомка</w:t>
            </w:r>
          </w:p>
          <w:p w14:paraId="2C1A83EF" w14:textId="77777777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невежа</w:t>
            </w:r>
          </w:p>
          <w:p w14:paraId="1044396D" w14:textId="1D690C1B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пьяница</w:t>
            </w:r>
          </w:p>
          <w:p w14:paraId="245BB6A8" w14:textId="62022373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святоша</w:t>
            </w:r>
          </w:p>
          <w:p w14:paraId="5793911C" w14:textId="7F9CC60B" w:rsidR="00C12AD4" w:rsidRPr="00D0351A" w:rsidRDefault="00C12AD4" w:rsidP="0053755A">
            <w:pPr>
              <w:tabs>
                <w:tab w:val="left" w:pos="5686"/>
              </w:tabs>
              <w:spacing w:after="40" w:line="264" w:lineRule="auto"/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cs-CZ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выскочка</w:t>
            </w:r>
          </w:p>
        </w:tc>
        <w:tc>
          <w:tcPr>
            <w:tcW w:w="6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7523E" w14:textId="77777777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з</w:t>
            </w: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</w:rPr>
              <w:t>e</w:t>
            </w: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вака</w:t>
            </w:r>
          </w:p>
          <w:p w14:paraId="2BBAE167" w14:textId="0716E319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подлиза</w:t>
            </w:r>
          </w:p>
          <w:p w14:paraId="3B65EDD5" w14:textId="1412F447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обжора</w:t>
            </w:r>
          </w:p>
          <w:p w14:paraId="5061CDCF" w14:textId="3631F221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н</w:t>
            </w: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</w:rPr>
              <w:t>e</w:t>
            </w: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дотрога</w:t>
            </w:r>
          </w:p>
          <w:p w14:paraId="53215856" w14:textId="3522A784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тупица</w:t>
            </w:r>
          </w:p>
          <w:p w14:paraId="4146C8CA" w14:textId="0D815064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бродяга</w:t>
            </w:r>
          </w:p>
          <w:p w14:paraId="5391B64A" w14:textId="77777777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</w:rPr>
              <w:t>плакс</w:t>
            </w: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а</w:t>
            </w:r>
          </w:p>
          <w:p w14:paraId="180B049C" w14:textId="34F5D336" w:rsidR="00C12AD4" w:rsidRPr="00D0351A" w:rsidRDefault="00C12AD4" w:rsidP="0053755A">
            <w:pPr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горемыка</w:t>
            </w:r>
          </w:p>
          <w:p w14:paraId="0B72BC22" w14:textId="0321C1FE" w:rsidR="00C12AD4" w:rsidRPr="00D0351A" w:rsidRDefault="00C12AD4" w:rsidP="0053755A">
            <w:pPr>
              <w:tabs>
                <w:tab w:val="left" w:pos="5686"/>
              </w:tabs>
              <w:spacing w:after="40" w:line="264" w:lineRule="auto"/>
              <w:jc w:val="center"/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</w:rPr>
            </w:pPr>
            <w:r w:rsidRPr="00D0351A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соня</w:t>
            </w:r>
          </w:p>
        </w:tc>
      </w:tr>
    </w:tbl>
    <w:p w14:paraId="77AAE4E7" w14:textId="77777777" w:rsidR="008D1089" w:rsidRDefault="008D1089" w:rsidP="000014C2">
      <w:pPr>
        <w:rPr>
          <w:rFonts w:ascii="Calibri" w:hAnsi="Calibri" w:cs="Calibri"/>
          <w:b/>
          <w:bCs/>
          <w:color w:val="747474" w:themeColor="background2" w:themeShade="80"/>
          <w:kern w:val="20"/>
          <w:lang w:val="ru-RU"/>
        </w:rPr>
      </w:pPr>
    </w:p>
    <w:p w14:paraId="4869DFF9" w14:textId="7D613DB1" w:rsidR="008D1089" w:rsidRPr="00D0351A" w:rsidRDefault="00D0351A" w:rsidP="00D0351A">
      <w:pPr>
        <w:pStyle w:val="p1"/>
        <w:spacing w:before="0" w:beforeAutospacing="0" w:after="0" w:afterAutospacing="0"/>
        <w:rPr>
          <w:rFonts w:ascii="Calibri" w:hAnsi="Calibri" w:cs="Calibri"/>
          <w:b/>
          <w:bCs/>
          <w:lang w:val="ru-RU"/>
        </w:rPr>
      </w:pPr>
      <w:r>
        <w:rPr>
          <w:rFonts w:ascii="Calibri" w:hAnsi="Calibri" w:cs="Calibri"/>
          <w:b/>
          <w:bCs/>
          <w:lang w:val="ru-RU"/>
        </w:rPr>
        <w:t>1.</w:t>
      </w:r>
      <w:r w:rsidR="00C12AD4">
        <w:rPr>
          <w:rFonts w:ascii="Calibri" w:hAnsi="Calibri" w:cs="Calibri"/>
          <w:b/>
          <w:bCs/>
          <w:lang w:val="ru-RU"/>
        </w:rPr>
        <w:t xml:space="preserve">3 </w:t>
      </w:r>
      <w:r w:rsidRPr="000014C2">
        <w:rPr>
          <w:rFonts w:ascii="Calibri" w:hAnsi="Calibri" w:cs="Calibri"/>
          <w:b/>
          <w:bCs/>
          <w:lang w:val="ru-RU"/>
        </w:rPr>
        <w:t>Для чешских студентов</w:t>
      </w:r>
      <w:r>
        <w:rPr>
          <w:rFonts w:ascii="Calibri" w:hAnsi="Calibri" w:cs="Calibri"/>
          <w:b/>
          <w:bCs/>
          <w:lang w:val="ru-RU"/>
        </w:rPr>
        <w:t>.</w:t>
      </w:r>
    </w:p>
    <w:tbl>
      <w:tblPr>
        <w:tblStyle w:val="ac"/>
        <w:tblW w:w="10774" w:type="dxa"/>
        <w:tblInd w:w="-851" w:type="dxa"/>
        <w:tblLayout w:type="fixed"/>
        <w:tblLook w:val="04A0" w:firstRow="1" w:lastRow="0" w:firstColumn="1" w:lastColumn="0" w:noHBand="0" w:noVBand="1"/>
        <w:tblDescription w:val="Resume"/>
      </w:tblPr>
      <w:tblGrid>
        <w:gridCol w:w="2239"/>
        <w:gridCol w:w="2108"/>
        <w:gridCol w:w="2387"/>
        <w:gridCol w:w="4040"/>
      </w:tblGrid>
      <w:tr w:rsidR="00792071" w:rsidRPr="00F10D8B" w14:paraId="2009CF2D" w14:textId="77777777" w:rsidTr="00E86CCA">
        <w:trPr>
          <w:trHeight w:val="106"/>
        </w:trPr>
        <w:tc>
          <w:tcPr>
            <w:tcW w:w="10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9EDC" w:themeFill="accent5" w:themeFillTint="66"/>
          </w:tcPr>
          <w:p w14:paraId="1839D977" w14:textId="77777777" w:rsidR="00792071" w:rsidRPr="00D1250D" w:rsidRDefault="00792071" w:rsidP="00E86CCA">
            <w:pPr>
              <w:tabs>
                <w:tab w:val="left" w:pos="5686"/>
              </w:tabs>
              <w:spacing w:after="40" w:line="264" w:lineRule="auto"/>
              <w:rPr>
                <w:rStyle w:val="s1"/>
                <w:rFonts w:ascii="Courier New" w:hAnsi="Courier New" w:cs="Courier New"/>
                <w:b/>
                <w:bCs/>
                <w:lang w:val="ru-RU"/>
              </w:rPr>
            </w:pPr>
            <w:r w:rsidRPr="00D1250D">
              <w:rPr>
                <w:rStyle w:val="s1"/>
                <w:rFonts w:ascii="Courier New" w:hAnsi="Courier New" w:cs="Courier New"/>
                <w:b/>
                <w:bCs/>
                <w:lang w:val="ru-RU"/>
              </w:rPr>
              <w:t>Некоторые имена существительные могут быть общего рода, то есть могут обозначать как лицо мужского, так и лицо женского рода.</w:t>
            </w:r>
          </w:p>
          <w:p w14:paraId="7E586439" w14:textId="77777777" w:rsidR="00792071" w:rsidRPr="00AF2D2E" w:rsidRDefault="00792071" w:rsidP="00E86CCA">
            <w:pPr>
              <w:tabs>
                <w:tab w:val="left" w:pos="5686"/>
              </w:tabs>
              <w:spacing w:after="40" w:line="264" w:lineRule="auto"/>
              <w:rPr>
                <w:rFonts w:ascii="Courier New" w:hAnsi="Courier New" w:cs="Courier New"/>
                <w:b/>
                <w:bCs/>
                <w:color w:val="333333"/>
                <w:shd w:val="clear" w:color="auto" w:fill="E59EDC" w:themeFill="accent5" w:themeFillTint="66"/>
                <w:lang w:val="cs-CZ"/>
              </w:rPr>
            </w:pPr>
            <w:r w:rsidRPr="00AF2D2E">
              <w:rPr>
                <w:rStyle w:val="s1"/>
                <w:rFonts w:ascii="Courier New" w:hAnsi="Courier New" w:cs="Courier New"/>
                <w:lang w:val="cs-CZ"/>
              </w:rPr>
              <w:t xml:space="preserve">Některá podstatná jména mohou být </w:t>
            </w:r>
            <w:r w:rsidRPr="00AF2D2E">
              <w:rPr>
                <w:rStyle w:val="s2"/>
                <w:rFonts w:ascii="Courier New" w:hAnsi="Courier New" w:cs="Courier New"/>
                <w:lang w:val="cs-CZ"/>
              </w:rPr>
              <w:t>společného rodu</w:t>
            </w:r>
            <w:r w:rsidRPr="00AF2D2E">
              <w:rPr>
                <w:rStyle w:val="s1"/>
                <w:lang w:val="cs-CZ"/>
              </w:rPr>
              <w:t xml:space="preserve">, </w:t>
            </w:r>
            <w:r w:rsidRPr="00AF2D2E">
              <w:rPr>
                <w:rStyle w:val="s1"/>
                <w:rFonts w:ascii="Courier New" w:hAnsi="Courier New" w:cs="Courier New"/>
                <w:lang w:val="cs-CZ"/>
              </w:rPr>
              <w:t>(substantiva obourodá) tedy mohou označovat jak osobu mužského, tak i ženského pohlaví.</w:t>
            </w:r>
          </w:p>
        </w:tc>
      </w:tr>
      <w:tr w:rsidR="00792071" w:rsidRPr="00FA0966" w14:paraId="6EA5B05D" w14:textId="77777777" w:rsidTr="00E86CCA">
        <w:trPr>
          <w:trHeight w:val="230"/>
        </w:trPr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DBD8D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грязнуля</w:t>
            </w: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  <w:t xml:space="preserve"> </w:t>
            </w:r>
          </w:p>
          <w:p w14:paraId="2E3D99A6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чистюля</w:t>
            </w:r>
          </w:p>
          <w:p w14:paraId="0C3C3D77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скряга</w:t>
            </w: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  <w:t xml:space="preserve"> </w:t>
            </w:r>
          </w:p>
          <w:p w14:paraId="7E0EAEA1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зубрила</w:t>
            </w: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  <w:t xml:space="preserve"> </w:t>
            </w:r>
          </w:p>
          <w:p w14:paraId="144E63BB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умница</w:t>
            </w:r>
          </w:p>
          <w:p w14:paraId="1E54BF8C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лакомка</w:t>
            </w:r>
          </w:p>
          <w:p w14:paraId="344523B2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невежа</w:t>
            </w:r>
          </w:p>
          <w:p w14:paraId="5B77223A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 xml:space="preserve">пьяница </w:t>
            </w:r>
          </w:p>
          <w:p w14:paraId="0468FE9D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 xml:space="preserve">святоша </w:t>
            </w:r>
          </w:p>
          <w:p w14:paraId="4AFC83F5" w14:textId="77777777" w:rsidR="00792071" w:rsidRPr="00FA0966" w:rsidRDefault="00792071" w:rsidP="00E86CCA">
            <w:pPr>
              <w:tabs>
                <w:tab w:val="left" w:pos="5686"/>
              </w:tabs>
              <w:spacing w:after="40" w:line="264" w:lineRule="auto"/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выскочка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45F2D50" w14:textId="77777777" w:rsidR="00792071" w:rsidRPr="00FA0966" w:rsidRDefault="00792071" w:rsidP="00E86CCA">
            <w:pPr>
              <w:rPr>
                <w:rFonts w:ascii="Calibri" w:hAnsi="Calibri" w:cs="Calibri"/>
                <w:color w:val="333333"/>
                <w:shd w:val="clear" w:color="auto" w:fill="E59EDC" w:themeFill="accent5" w:themeFillTint="66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špindíra</w:t>
            </w:r>
          </w:p>
          <w:p w14:paraId="625A31B3" w14:textId="77777777" w:rsidR="00792071" w:rsidRPr="00FA0966" w:rsidRDefault="00792071" w:rsidP="00E86CCA">
            <w:pPr>
              <w:rPr>
                <w:rFonts w:ascii="Calibri" w:hAnsi="Calibri" w:cs="Calibri"/>
                <w:color w:val="333333"/>
                <w:shd w:val="clear" w:color="auto" w:fill="E59EDC" w:themeFill="accent5" w:themeFillTint="66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 xml:space="preserve">příliš čistotný </w:t>
            </w:r>
          </w:p>
          <w:p w14:paraId="39317F7D" w14:textId="77777777" w:rsidR="00792071" w:rsidRPr="00FA0966" w:rsidRDefault="00792071" w:rsidP="00E86CCA">
            <w:pPr>
              <w:rPr>
                <w:rFonts w:ascii="Calibri" w:hAnsi="Calibri" w:cs="Calibri"/>
                <w:color w:val="333333"/>
                <w:shd w:val="clear" w:color="auto" w:fill="E59EDC" w:themeFill="accent5" w:themeFillTint="66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lakomec</w:t>
            </w:r>
          </w:p>
          <w:p w14:paraId="3AF4A19F" w14:textId="77777777" w:rsidR="00792071" w:rsidRPr="00FA0966" w:rsidRDefault="00792071" w:rsidP="00E86CCA">
            <w:pPr>
              <w:rPr>
                <w:rFonts w:ascii="Calibri" w:hAnsi="Calibri" w:cs="Calibri"/>
                <w:color w:val="333333"/>
                <w:shd w:val="clear" w:color="auto" w:fill="E59EDC" w:themeFill="accent5" w:themeFillTint="66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šprt</w:t>
            </w:r>
          </w:p>
          <w:p w14:paraId="55E927FA" w14:textId="77777777" w:rsidR="00792071" w:rsidRPr="00FA0966" w:rsidRDefault="00792071" w:rsidP="00E86CCA">
            <w:pPr>
              <w:rPr>
                <w:rFonts w:ascii="Calibri" w:hAnsi="Calibri" w:cs="Calibri"/>
                <w:color w:val="333333"/>
                <w:shd w:val="clear" w:color="auto" w:fill="E59EDC" w:themeFill="accent5" w:themeFillTint="66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rozoumek</w:t>
            </w:r>
          </w:p>
          <w:p w14:paraId="6CAF8C24" w14:textId="77777777" w:rsidR="00792071" w:rsidRPr="00FA0966" w:rsidRDefault="00792071" w:rsidP="00E86CCA">
            <w:pPr>
              <w:rPr>
                <w:rFonts w:ascii="Calibri" w:hAnsi="Calibri" w:cs="Calibri"/>
                <w:color w:val="333333"/>
                <w:shd w:val="clear" w:color="auto" w:fill="E59EDC" w:themeFill="accent5" w:themeFillTint="66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mlsoun</w:t>
            </w:r>
            <w:r w:rsidRPr="00FA0966">
              <w:rPr>
                <w:rFonts w:ascii="Calibri" w:hAnsi="Calibri" w:cs="Calibri"/>
                <w:color w:val="333333"/>
                <w:shd w:val="clear" w:color="auto" w:fill="E59EDC" w:themeFill="accent5" w:themeFillTint="66"/>
                <w:lang w:val="cs-CZ"/>
              </w:rPr>
              <w:t xml:space="preserve"> </w:t>
            </w:r>
          </w:p>
          <w:p w14:paraId="25A0379E" w14:textId="77777777" w:rsidR="00792071" w:rsidRPr="00FA0966" w:rsidRDefault="00792071" w:rsidP="00E86CCA">
            <w:pPr>
              <w:rPr>
                <w:rFonts w:ascii="Calibri" w:hAnsi="Calibri" w:cs="Calibri"/>
                <w:color w:val="333333"/>
                <w:shd w:val="clear" w:color="auto" w:fill="E59EDC" w:themeFill="accent5" w:themeFillTint="66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nezdvořák</w:t>
            </w:r>
          </w:p>
          <w:p w14:paraId="0E8269AA" w14:textId="77777777" w:rsidR="00792071" w:rsidRPr="00FA0966" w:rsidRDefault="00792071" w:rsidP="00E86CCA">
            <w:pPr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 xml:space="preserve">pijan, ochlasta svatoušek </w:t>
            </w:r>
          </w:p>
          <w:p w14:paraId="3C1C5A40" w14:textId="77777777" w:rsidR="00792071" w:rsidRPr="00FA0966" w:rsidRDefault="00792071" w:rsidP="00E86CCA">
            <w:pPr>
              <w:tabs>
                <w:tab w:val="left" w:pos="5686"/>
              </w:tabs>
              <w:spacing w:after="40" w:line="264" w:lineRule="auto"/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šplhoun</w:t>
            </w:r>
          </w:p>
        </w:tc>
        <w:tc>
          <w:tcPr>
            <w:tcW w:w="2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6BF2BA2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з</w:t>
            </w: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</w:rPr>
              <w:t>e</w:t>
            </w: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вака</w:t>
            </w:r>
          </w:p>
          <w:p w14:paraId="0EF9AC4A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 xml:space="preserve">подлиза </w:t>
            </w:r>
          </w:p>
          <w:p w14:paraId="1B533C78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 xml:space="preserve">обжора </w:t>
            </w:r>
          </w:p>
          <w:p w14:paraId="63439A2A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н</w:t>
            </w: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</w:rPr>
              <w:t>e</w:t>
            </w: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 xml:space="preserve">дотрога </w:t>
            </w:r>
          </w:p>
          <w:p w14:paraId="337E1D8B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 xml:space="preserve">тупица </w:t>
            </w:r>
          </w:p>
          <w:p w14:paraId="084020A3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 xml:space="preserve">бродяга </w:t>
            </w:r>
          </w:p>
          <w:p w14:paraId="1F30B71A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</w:rPr>
              <w:t>плакс</w:t>
            </w: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а</w:t>
            </w:r>
          </w:p>
          <w:p w14:paraId="2AED2887" w14:textId="77777777" w:rsidR="00792071" w:rsidRPr="00FA0966" w:rsidRDefault="00792071" w:rsidP="00E86CCA">
            <w:pPr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 xml:space="preserve">горемыка </w:t>
            </w:r>
          </w:p>
          <w:p w14:paraId="673892D7" w14:textId="77777777" w:rsidR="00792071" w:rsidRPr="00FA0966" w:rsidRDefault="00792071" w:rsidP="00E86CCA">
            <w:pPr>
              <w:tabs>
                <w:tab w:val="left" w:pos="5686"/>
              </w:tabs>
              <w:spacing w:after="40" w:line="264" w:lineRule="auto"/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</w:rPr>
            </w:pPr>
            <w:r w:rsidRPr="00FA0966">
              <w:rPr>
                <w:rFonts w:ascii="Calibri" w:hAnsi="Calibri" w:cs="Calibri"/>
                <w:b/>
                <w:bCs/>
                <w:color w:val="333333"/>
                <w:shd w:val="clear" w:color="auto" w:fill="FFFFFF" w:themeFill="background1"/>
                <w:lang w:val="ru-RU"/>
              </w:rPr>
              <w:t>соня</w:t>
            </w:r>
          </w:p>
        </w:tc>
        <w:tc>
          <w:tcPr>
            <w:tcW w:w="4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62D1B" w14:textId="77777777" w:rsidR="00792071" w:rsidRPr="00FA0966" w:rsidRDefault="00792071" w:rsidP="00E86CCA">
            <w:pPr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zevloun</w:t>
            </w:r>
          </w:p>
          <w:p w14:paraId="6ADD26F8" w14:textId="77777777" w:rsidR="00792071" w:rsidRPr="00FA0966" w:rsidRDefault="00792071" w:rsidP="00E86CCA">
            <w:pPr>
              <w:shd w:val="clear" w:color="auto" w:fill="FFFFFF" w:themeFill="background1"/>
              <w:rPr>
                <w:rFonts w:ascii="Calibri" w:hAnsi="Calibri" w:cs="Calibri"/>
                <w:color w:val="333333"/>
                <w:shd w:val="clear" w:color="auto" w:fill="E59EDC" w:themeFill="accent5" w:themeFillTint="66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patolízal</w:t>
            </w:r>
          </w:p>
          <w:p w14:paraId="412CE0D8" w14:textId="77777777" w:rsidR="00792071" w:rsidRPr="00FA0966" w:rsidRDefault="00792071" w:rsidP="00E86CCA">
            <w:pPr>
              <w:shd w:val="clear" w:color="auto" w:fill="FFFFFF" w:themeFill="background1"/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 xml:space="preserve">žrout, nenasyta </w:t>
            </w:r>
          </w:p>
          <w:p w14:paraId="71BAA425" w14:textId="77777777" w:rsidR="00792071" w:rsidRPr="00FA0966" w:rsidRDefault="00792071" w:rsidP="00E86CCA">
            <w:pPr>
              <w:shd w:val="clear" w:color="auto" w:fill="FFFFFF" w:themeFill="background1"/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 xml:space="preserve">netýkavka </w:t>
            </w:r>
          </w:p>
          <w:p w14:paraId="20380BF1" w14:textId="77777777" w:rsidR="00792071" w:rsidRPr="00FA0966" w:rsidRDefault="00792071" w:rsidP="00E86CCA">
            <w:pPr>
              <w:shd w:val="clear" w:color="auto" w:fill="FFFFFF" w:themeFill="background1"/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 xml:space="preserve">tupec, </w:t>
            </w:r>
          </w:p>
          <w:p w14:paraId="212ED0A1" w14:textId="77777777" w:rsidR="00792071" w:rsidRPr="00FA0966" w:rsidRDefault="00792071" w:rsidP="00E86CCA">
            <w:pPr>
              <w:shd w:val="clear" w:color="auto" w:fill="FFFFFF" w:themeFill="background1"/>
              <w:rPr>
                <w:rFonts w:ascii="Calibri" w:hAnsi="Calibri" w:cs="Calibri"/>
                <w:color w:val="333333"/>
                <w:shd w:val="clear" w:color="auto" w:fill="E59EDC" w:themeFill="accent5" w:themeFillTint="66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tulák</w:t>
            </w:r>
            <w:r w:rsidRPr="00FA0966">
              <w:rPr>
                <w:rFonts w:ascii="Calibri" w:hAnsi="Calibri" w:cs="Calibri"/>
                <w:color w:val="333333"/>
                <w:shd w:val="clear" w:color="auto" w:fill="E59EDC" w:themeFill="accent5" w:themeFillTint="66"/>
                <w:lang w:val="cs-CZ"/>
              </w:rPr>
              <w:t xml:space="preserve"> </w:t>
            </w:r>
          </w:p>
          <w:p w14:paraId="1C066D2F" w14:textId="77777777" w:rsidR="00792071" w:rsidRPr="00FA0966" w:rsidRDefault="00792071" w:rsidP="00E86CCA">
            <w:pPr>
              <w:shd w:val="clear" w:color="auto" w:fill="FFFFFF" w:themeFill="background1"/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ubrečenec</w:t>
            </w:r>
          </w:p>
          <w:p w14:paraId="3D975C7F" w14:textId="77777777" w:rsidR="00792071" w:rsidRPr="00FA0966" w:rsidRDefault="00792071" w:rsidP="00E86CCA">
            <w:pPr>
              <w:shd w:val="clear" w:color="auto" w:fill="FFFFFF" w:themeFill="background1"/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ubožák</w:t>
            </w:r>
          </w:p>
          <w:p w14:paraId="72C4455B" w14:textId="77777777" w:rsidR="00792071" w:rsidRPr="00FA0966" w:rsidRDefault="00792071" w:rsidP="00E86CCA">
            <w:pPr>
              <w:tabs>
                <w:tab w:val="left" w:pos="5686"/>
              </w:tabs>
              <w:spacing w:after="40" w:line="264" w:lineRule="auto"/>
              <w:rPr>
                <w:rFonts w:ascii="Calibri" w:hAnsi="Calibri" w:cs="Calibri"/>
                <w:b/>
                <w:bCs/>
                <w:color w:val="333333"/>
                <w:shd w:val="clear" w:color="auto" w:fill="E59EDC" w:themeFill="accent5" w:themeFillTint="66"/>
              </w:rPr>
            </w:pPr>
            <w:r w:rsidRPr="00FA0966">
              <w:rPr>
                <w:rFonts w:ascii="Calibri" w:hAnsi="Calibri" w:cs="Calibri"/>
                <w:color w:val="333333"/>
                <w:shd w:val="clear" w:color="auto" w:fill="FFFFFF" w:themeFill="background1"/>
                <w:lang w:val="cs-CZ"/>
              </w:rPr>
              <w:t>ospalec</w:t>
            </w:r>
          </w:p>
        </w:tc>
      </w:tr>
    </w:tbl>
    <w:p w14:paraId="744AB3EF" w14:textId="77777777" w:rsidR="000014C2" w:rsidRDefault="000014C2" w:rsidP="000014C2">
      <w:pPr>
        <w:rPr>
          <w:lang w:val="ru-RU"/>
        </w:rPr>
      </w:pPr>
    </w:p>
    <w:sectPr w:rsidR="000014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633E0" w14:textId="77777777" w:rsidR="00BA7139" w:rsidRDefault="00BA7139" w:rsidP="00D917FC">
      <w:r>
        <w:separator/>
      </w:r>
    </w:p>
  </w:endnote>
  <w:endnote w:type="continuationSeparator" w:id="0">
    <w:p w14:paraId="33CEA2B1" w14:textId="77777777" w:rsidR="00BA7139" w:rsidRDefault="00BA7139" w:rsidP="00D91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75CD4" w14:textId="77777777" w:rsidR="003C424A" w:rsidRDefault="003C424A">
    <w:pPr>
      <w:pStyle w:val="af1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CADD" w14:textId="77777777" w:rsidR="0070747E" w:rsidRPr="0070747E" w:rsidRDefault="00D54764">
    <w:pPr>
      <w:pStyle w:val="af1"/>
      <w:rPr>
        <w:lang w:val="en-GB"/>
      </w:rPr>
    </w:pPr>
    <w:r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en-GB"/>
      </w:rPr>
      <mc:AlternateContent>
        <mc:Choice Requires="w16se">
          <w16se:symEx w16se:font="Apple Color Emoji" w16se:char="270D"/>
        </mc:Choice>
        <mc:Fallback>
          <w:t>✍</w:t>
        </mc:Fallback>
      </mc:AlternateContent>
    </w:r>
    <w:r>
      <w:rPr>
        <w:lang w:val="ru-RU"/>
      </w:rPr>
      <w:t>️</w:t>
    </w:r>
    <w:r w:rsidR="006E2D39">
      <w:rPr>
        <w:lang w:val="ru-RU"/>
      </w:rPr>
      <w:t xml:space="preserve"> </w:t>
    </w:r>
    <w:hyperlink r:id="rId1" w:history="1">
      <w:r w:rsidR="00592C6E" w:rsidRPr="000257F6">
        <w:rPr>
          <w:rStyle w:val="ad"/>
          <w:lang w:val="en-GB"/>
        </w:rPr>
        <w:t>5678@mail.ru</w:t>
      </w:r>
    </w:hyperlink>
    <w:r w:rsidR="00FA45CA">
      <w:rPr>
        <w:lang w:val="en-GB"/>
      </w:rPr>
      <w:t xml:space="preserve">, </w:t>
    </w:r>
    <w:hyperlink r:id="rId2" w:history="1">
      <w:r w:rsidR="009E7D10" w:rsidRPr="000257F6">
        <w:rPr>
          <w:rStyle w:val="ad"/>
          <w:lang w:val="en-GB"/>
        </w:rPr>
        <w:t>ruspoint@seznam.cz</w:t>
      </w:r>
    </w:hyperlink>
    <w:r w:rsidR="009E7D10">
      <w:rPr>
        <w:lang w:val="en-GB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97F33" w14:textId="77777777" w:rsidR="003C424A" w:rsidRDefault="003C424A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21D68" w14:textId="77777777" w:rsidR="00BA7139" w:rsidRDefault="00BA7139" w:rsidP="00D917FC">
      <w:r>
        <w:separator/>
      </w:r>
    </w:p>
  </w:footnote>
  <w:footnote w:type="continuationSeparator" w:id="0">
    <w:p w14:paraId="4AA86EE1" w14:textId="77777777" w:rsidR="00BA7139" w:rsidRDefault="00BA7139" w:rsidP="00D917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170BA" w14:textId="77777777" w:rsidR="003C424A" w:rsidRDefault="003C424A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4616D" w14:textId="5652503D" w:rsidR="00D917FC" w:rsidRPr="00D32788" w:rsidRDefault="007A23BD" w:rsidP="005F1EE7">
    <w:pPr>
      <w:pStyle w:val="af"/>
      <w:jc w:val="center"/>
      <w:rPr>
        <w:lang w:val="cs-CZ"/>
      </w:rPr>
    </w:pPr>
    <w:r w:rsidRPr="007A23BD">
      <w:rPr>
        <w:noProof/>
        <w:sz w:val="22"/>
        <w:szCs w:val="22"/>
        <w:lang w:val="fr-FR"/>
        <w14:ligatures w14:val="standardContextual"/>
      </w:rPr>
      <w:drawing>
        <wp:anchor distT="0" distB="0" distL="114300" distR="114300" simplePos="0" relativeHeight="251659264" behindDoc="1" locked="0" layoutInCell="1" allowOverlap="1" wp14:anchorId="32425653" wp14:editId="19A5237D">
          <wp:simplePos x="0" y="0"/>
          <wp:positionH relativeFrom="column">
            <wp:posOffset>-451485</wp:posOffset>
          </wp:positionH>
          <wp:positionV relativeFrom="paragraph">
            <wp:posOffset>-344170</wp:posOffset>
          </wp:positionV>
          <wp:extent cx="596900" cy="596900"/>
          <wp:effectExtent l="0" t="0" r="0" b="0"/>
          <wp:wrapTight wrapText="bothSides">
            <wp:wrapPolygon edited="0">
              <wp:start x="0" y="0"/>
              <wp:lineTo x="0" y="21140"/>
              <wp:lineTo x="21140" y="21140"/>
              <wp:lineTo x="21140" y="0"/>
              <wp:lineTo x="0" y="0"/>
            </wp:wrapPolygon>
          </wp:wrapTight>
          <wp:docPr id="33662499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62499" name="Рисунок 336624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900" cy="59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C"/>
        </mc:Choice>
        <mc:Fallback>
          <w:t>🇬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7"/>
        </mc:Choice>
        <mc:Fallback>
          <w:t>🇧</w:t>
        </mc:Fallback>
      </mc:AlternateContent>
    </w:r>
    <w:r w:rsidR="003E6B49" w:rsidRPr="00D32788">
      <w:rPr>
        <w:lang w:val="fr-FR"/>
      </w:rPr>
      <w:t xml:space="preserve">Russian </w:t>
    </w:r>
    <w:r w:rsidR="003E6B49" w:rsidRPr="00D32788">
      <w:rPr>
        <w:lang w:val="en-AU"/>
      </w:rPr>
      <w:t xml:space="preserve">language </w:t>
    </w:r>
    <w:r w:rsidR="00467405" w:rsidRPr="00D32788">
      <w:rPr>
        <w:lang w:val="en-AU"/>
      </w:rPr>
      <w:t>tutoring.</w:t>
    </w:r>
    <w:r w:rsidR="00467405" w:rsidRPr="00D32788">
      <w:rPr>
        <w:lang w:val="fr-FR"/>
      </w:rPr>
      <w:t xml:space="preserve"> </w: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E8"/>
        </mc:Choice>
        <mc:Fallback>
          <w:t>🇨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fr-FR"/>
      </w:rPr>
      <mc:AlternateContent>
        <mc:Choice Requires="w16se">
          <w16se:symEx w16se:font="Apple Color Emoji" w16se:char="1F1FF"/>
        </mc:Choice>
        <mc:Fallback>
          <w:t>🇿</w:t>
        </mc:Fallback>
      </mc:AlternateContent>
    </w:r>
    <w:r w:rsidR="004A55FD" w:rsidRPr="00D32788">
      <w:rPr>
        <w:lang w:val="cs-CZ"/>
      </w:rPr>
      <w:t>Doučováni</w:t>
    </w:r>
    <w:r w:rsidR="003E6B49" w:rsidRPr="00D32788">
      <w:rPr>
        <w:lang w:val="cs-CZ"/>
      </w:rPr>
      <w:t xml:space="preserve"> ruského jazyka.</w:t>
    </w:r>
    <w:r w:rsidR="003E6B49" w:rsidRPr="00D32788">
      <w:rPr>
        <w:lang w:val="fr-FR"/>
      </w:rPr>
      <w:t xml:space="preserve"> </w: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7"/>
        </mc:Choice>
        <mc:Fallback>
          <w:t>🇷</w:t>
        </mc:Fallback>
      </mc:AlternateContent>
    </w:r>
    <w:r w:rsidR="00147DD1" w:rsidRPr="00D32788">
      <w:rPr>
        <mc:AlternateContent>
          <mc:Choice Requires="w16se"/>
          <mc:Fallback>
            <w:rFonts w:ascii="Apple Color Emoji" w:eastAsia="Apple Color Emoji" w:hAnsi="Apple Color Emoji" w:cs="Apple Color Emoji"/>
          </mc:Fallback>
        </mc:AlternateContent>
        <w:lang w:val="ru-RU"/>
      </w:rPr>
      <mc:AlternateContent>
        <mc:Choice Requires="w16se">
          <w16se:symEx w16se:font="Apple Color Emoji" w16se:char="1F1FA"/>
        </mc:Choice>
        <mc:Fallback>
          <w:t>🇺</w:t>
        </mc:Fallback>
      </mc:AlternateContent>
    </w:r>
    <w:r w:rsidR="00607A40" w:rsidRPr="00D32788">
      <w:rPr>
        <w:lang w:val="ru-RU"/>
      </w:rPr>
      <w:t>Курсы русского языка</w:t>
    </w:r>
    <w:r w:rsidR="00467405" w:rsidRPr="00D32788">
      <w:rPr>
        <w:lang w:val="cs-CZ"/>
      </w:rPr>
      <w:t>.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C79533" w14:textId="77777777" w:rsidR="003C424A" w:rsidRDefault="003C424A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26F2B"/>
    <w:multiLevelType w:val="hybridMultilevel"/>
    <w:tmpl w:val="5E30A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14481"/>
    <w:multiLevelType w:val="hybridMultilevel"/>
    <w:tmpl w:val="B0AC4048"/>
    <w:lvl w:ilvl="0" w:tplc="910AC2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A7133"/>
    <w:multiLevelType w:val="multilevel"/>
    <w:tmpl w:val="0E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1C79DB"/>
    <w:multiLevelType w:val="hybridMultilevel"/>
    <w:tmpl w:val="3B940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7C7A7D"/>
    <w:multiLevelType w:val="hybridMultilevel"/>
    <w:tmpl w:val="D4DA6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571FF6"/>
    <w:multiLevelType w:val="hybridMultilevel"/>
    <w:tmpl w:val="B71E8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F406F8"/>
    <w:multiLevelType w:val="hybridMultilevel"/>
    <w:tmpl w:val="04E4E7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146EDA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0718B3"/>
    <w:multiLevelType w:val="multilevel"/>
    <w:tmpl w:val="A14C8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843F1F"/>
    <w:multiLevelType w:val="hybridMultilevel"/>
    <w:tmpl w:val="81AAED8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881779"/>
    <w:multiLevelType w:val="hybridMultilevel"/>
    <w:tmpl w:val="629EC4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32FF9"/>
    <w:multiLevelType w:val="hybridMultilevel"/>
    <w:tmpl w:val="3898883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B664D2"/>
    <w:multiLevelType w:val="hybridMultilevel"/>
    <w:tmpl w:val="651E8CD6"/>
    <w:lvl w:ilvl="0" w:tplc="CD2214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E74CD5"/>
    <w:multiLevelType w:val="multilevel"/>
    <w:tmpl w:val="BA70E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B8693E"/>
    <w:multiLevelType w:val="hybridMultilevel"/>
    <w:tmpl w:val="F4725D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326BB3"/>
    <w:multiLevelType w:val="hybridMultilevel"/>
    <w:tmpl w:val="0AA001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1C735A"/>
    <w:multiLevelType w:val="hybridMultilevel"/>
    <w:tmpl w:val="42925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C115AB"/>
    <w:multiLevelType w:val="hybridMultilevel"/>
    <w:tmpl w:val="E40C2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DA557D"/>
    <w:multiLevelType w:val="hybridMultilevel"/>
    <w:tmpl w:val="5E30ADF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1229A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AC93991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BF94784"/>
    <w:multiLevelType w:val="hybridMultilevel"/>
    <w:tmpl w:val="ACF246A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70115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28912E5"/>
    <w:multiLevelType w:val="hybridMultilevel"/>
    <w:tmpl w:val="29A86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D569B8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6B06C76"/>
    <w:multiLevelType w:val="hybridMultilevel"/>
    <w:tmpl w:val="5BDC838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142426"/>
    <w:multiLevelType w:val="hybridMultilevel"/>
    <w:tmpl w:val="08783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485BED"/>
    <w:multiLevelType w:val="hybridMultilevel"/>
    <w:tmpl w:val="CE947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F411EB"/>
    <w:multiLevelType w:val="hybridMultilevel"/>
    <w:tmpl w:val="0A0E0A0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2C42B5"/>
    <w:multiLevelType w:val="hybridMultilevel"/>
    <w:tmpl w:val="C194D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513918"/>
    <w:multiLevelType w:val="hybridMultilevel"/>
    <w:tmpl w:val="344E1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A133609"/>
    <w:multiLevelType w:val="hybridMultilevel"/>
    <w:tmpl w:val="740A36D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275837"/>
    <w:multiLevelType w:val="multilevel"/>
    <w:tmpl w:val="1B829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211"/>
        </w:tabs>
        <w:ind w:left="1211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03F008D"/>
    <w:multiLevelType w:val="hybridMultilevel"/>
    <w:tmpl w:val="B1D60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9411E2"/>
    <w:multiLevelType w:val="hybridMultilevel"/>
    <w:tmpl w:val="5BDC83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B01C73"/>
    <w:multiLevelType w:val="hybridMultilevel"/>
    <w:tmpl w:val="F4725DB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976C08"/>
    <w:multiLevelType w:val="hybridMultilevel"/>
    <w:tmpl w:val="7946EE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483D9A"/>
    <w:multiLevelType w:val="hybridMultilevel"/>
    <w:tmpl w:val="E5A0D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C46C55"/>
    <w:multiLevelType w:val="multilevel"/>
    <w:tmpl w:val="D20E0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D3A633C"/>
    <w:multiLevelType w:val="hybridMultilevel"/>
    <w:tmpl w:val="78189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008869">
    <w:abstractNumId w:val="5"/>
  </w:num>
  <w:num w:numId="2" w16cid:durableId="1851724829">
    <w:abstractNumId w:val="17"/>
  </w:num>
  <w:num w:numId="3" w16cid:durableId="1603757518">
    <w:abstractNumId w:val="23"/>
  </w:num>
  <w:num w:numId="4" w16cid:durableId="731273208">
    <w:abstractNumId w:val="3"/>
  </w:num>
  <w:num w:numId="5" w16cid:durableId="644311404">
    <w:abstractNumId w:val="10"/>
  </w:num>
  <w:num w:numId="6" w16cid:durableId="513887918">
    <w:abstractNumId w:val="6"/>
  </w:num>
  <w:num w:numId="7" w16cid:durableId="280379615">
    <w:abstractNumId w:val="27"/>
  </w:num>
  <w:num w:numId="8" w16cid:durableId="436410782">
    <w:abstractNumId w:val="37"/>
  </w:num>
  <w:num w:numId="9" w16cid:durableId="1872766950">
    <w:abstractNumId w:val="29"/>
  </w:num>
  <w:num w:numId="10" w16cid:durableId="1955214712">
    <w:abstractNumId w:val="30"/>
  </w:num>
  <w:num w:numId="11" w16cid:durableId="399519450">
    <w:abstractNumId w:val="4"/>
  </w:num>
  <w:num w:numId="12" w16cid:durableId="742221898">
    <w:abstractNumId w:val="16"/>
  </w:num>
  <w:num w:numId="13" w16cid:durableId="307442544">
    <w:abstractNumId w:val="39"/>
  </w:num>
  <w:num w:numId="14" w16cid:durableId="489298529">
    <w:abstractNumId w:val="0"/>
  </w:num>
  <w:num w:numId="15" w16cid:durableId="1855026377">
    <w:abstractNumId w:val="7"/>
  </w:num>
  <w:num w:numId="16" w16cid:durableId="1789422532">
    <w:abstractNumId w:val="13"/>
  </w:num>
  <w:num w:numId="17" w16cid:durableId="694229631">
    <w:abstractNumId w:val="15"/>
  </w:num>
  <w:num w:numId="18" w16cid:durableId="884024390">
    <w:abstractNumId w:val="26"/>
  </w:num>
  <w:num w:numId="19" w16cid:durableId="797185479">
    <w:abstractNumId w:val="11"/>
  </w:num>
  <w:num w:numId="20" w16cid:durableId="854272966">
    <w:abstractNumId w:val="14"/>
  </w:num>
  <w:num w:numId="21" w16cid:durableId="830097007">
    <w:abstractNumId w:val="35"/>
  </w:num>
  <w:num w:numId="22" w16cid:durableId="1597710451">
    <w:abstractNumId w:val="32"/>
  </w:num>
  <w:num w:numId="23" w16cid:durableId="1381897828">
    <w:abstractNumId w:val="22"/>
  </w:num>
  <w:num w:numId="24" w16cid:durableId="1050764618">
    <w:abstractNumId w:val="19"/>
  </w:num>
  <w:num w:numId="25" w16cid:durableId="1637443422">
    <w:abstractNumId w:val="18"/>
  </w:num>
  <w:num w:numId="26" w16cid:durableId="235020772">
    <w:abstractNumId w:val="24"/>
  </w:num>
  <w:num w:numId="27" w16cid:durableId="640231018">
    <w:abstractNumId w:val="20"/>
  </w:num>
  <w:num w:numId="28" w16cid:durableId="1121651570">
    <w:abstractNumId w:val="38"/>
  </w:num>
  <w:num w:numId="29" w16cid:durableId="16086220">
    <w:abstractNumId w:val="36"/>
  </w:num>
  <w:num w:numId="30" w16cid:durableId="1272931847">
    <w:abstractNumId w:val="28"/>
  </w:num>
  <w:num w:numId="31" w16cid:durableId="629867359">
    <w:abstractNumId w:val="33"/>
  </w:num>
  <w:num w:numId="32" w16cid:durableId="2084840193">
    <w:abstractNumId w:val="9"/>
  </w:num>
  <w:num w:numId="33" w16cid:durableId="1830362863">
    <w:abstractNumId w:val="34"/>
  </w:num>
  <w:num w:numId="34" w16cid:durableId="1086919415">
    <w:abstractNumId w:val="25"/>
  </w:num>
  <w:num w:numId="35" w16cid:durableId="749883877">
    <w:abstractNumId w:val="8"/>
  </w:num>
  <w:num w:numId="36" w16cid:durableId="1690791240">
    <w:abstractNumId w:val="2"/>
  </w:num>
  <w:num w:numId="37" w16cid:durableId="175654464">
    <w:abstractNumId w:val="21"/>
  </w:num>
  <w:num w:numId="38" w16cid:durableId="1160315372">
    <w:abstractNumId w:val="31"/>
  </w:num>
  <w:num w:numId="39" w16cid:durableId="1671133931">
    <w:abstractNumId w:val="12"/>
  </w:num>
  <w:num w:numId="40" w16cid:durableId="1819416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6"/>
  <w:proofState w:spelling="clean" w:grammar="clean"/>
  <w:attachedTemplate r:id="rId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979"/>
    <w:rsid w:val="000014C2"/>
    <w:rsid w:val="0000754B"/>
    <w:rsid w:val="00055347"/>
    <w:rsid w:val="0005648F"/>
    <w:rsid w:val="00062537"/>
    <w:rsid w:val="000D443F"/>
    <w:rsid w:val="000D65DE"/>
    <w:rsid w:val="001107FA"/>
    <w:rsid w:val="001175CE"/>
    <w:rsid w:val="00147DD1"/>
    <w:rsid w:val="00163568"/>
    <w:rsid w:val="001638B7"/>
    <w:rsid w:val="002D7042"/>
    <w:rsid w:val="003308D7"/>
    <w:rsid w:val="00352CFF"/>
    <w:rsid w:val="00355E18"/>
    <w:rsid w:val="003C2BAE"/>
    <w:rsid w:val="003C424A"/>
    <w:rsid w:val="003E6B49"/>
    <w:rsid w:val="003F7AB0"/>
    <w:rsid w:val="00401200"/>
    <w:rsid w:val="00467405"/>
    <w:rsid w:val="00496808"/>
    <w:rsid w:val="004A55FD"/>
    <w:rsid w:val="004A68FA"/>
    <w:rsid w:val="004D3EA9"/>
    <w:rsid w:val="004D487F"/>
    <w:rsid w:val="004E4B6F"/>
    <w:rsid w:val="00535188"/>
    <w:rsid w:val="0053755A"/>
    <w:rsid w:val="00592C6E"/>
    <w:rsid w:val="005B0FAD"/>
    <w:rsid w:val="005C2E0B"/>
    <w:rsid w:val="005D6B51"/>
    <w:rsid w:val="005F0E12"/>
    <w:rsid w:val="005F1EE7"/>
    <w:rsid w:val="0060506E"/>
    <w:rsid w:val="00607A40"/>
    <w:rsid w:val="0062698A"/>
    <w:rsid w:val="00661110"/>
    <w:rsid w:val="006A374A"/>
    <w:rsid w:val="006B3554"/>
    <w:rsid w:val="006E2D39"/>
    <w:rsid w:val="006F12FC"/>
    <w:rsid w:val="006F724F"/>
    <w:rsid w:val="0070747E"/>
    <w:rsid w:val="00717E13"/>
    <w:rsid w:val="00773B91"/>
    <w:rsid w:val="00792071"/>
    <w:rsid w:val="007A1EDA"/>
    <w:rsid w:val="007A23BD"/>
    <w:rsid w:val="007D6EB6"/>
    <w:rsid w:val="007E665B"/>
    <w:rsid w:val="00811550"/>
    <w:rsid w:val="00836E38"/>
    <w:rsid w:val="00842BC1"/>
    <w:rsid w:val="008A6A21"/>
    <w:rsid w:val="008A6C41"/>
    <w:rsid w:val="008B0962"/>
    <w:rsid w:val="008C512D"/>
    <w:rsid w:val="008C53ED"/>
    <w:rsid w:val="008D1089"/>
    <w:rsid w:val="008D7692"/>
    <w:rsid w:val="008F6CE5"/>
    <w:rsid w:val="009058C5"/>
    <w:rsid w:val="00916B52"/>
    <w:rsid w:val="009306F2"/>
    <w:rsid w:val="0099141D"/>
    <w:rsid w:val="009E3C54"/>
    <w:rsid w:val="009E7D10"/>
    <w:rsid w:val="00A016B5"/>
    <w:rsid w:val="00A0510C"/>
    <w:rsid w:val="00A462DE"/>
    <w:rsid w:val="00A62A36"/>
    <w:rsid w:val="00AC16EE"/>
    <w:rsid w:val="00AC79D0"/>
    <w:rsid w:val="00AD572F"/>
    <w:rsid w:val="00AE37B6"/>
    <w:rsid w:val="00AE5979"/>
    <w:rsid w:val="00B14386"/>
    <w:rsid w:val="00B25F4B"/>
    <w:rsid w:val="00B64549"/>
    <w:rsid w:val="00B758E7"/>
    <w:rsid w:val="00B76466"/>
    <w:rsid w:val="00B96148"/>
    <w:rsid w:val="00BA7139"/>
    <w:rsid w:val="00BB42C6"/>
    <w:rsid w:val="00C12AD4"/>
    <w:rsid w:val="00C33316"/>
    <w:rsid w:val="00C53C1C"/>
    <w:rsid w:val="00C6529A"/>
    <w:rsid w:val="00CF232E"/>
    <w:rsid w:val="00D0326C"/>
    <w:rsid w:val="00D0351A"/>
    <w:rsid w:val="00D1223D"/>
    <w:rsid w:val="00D31D4B"/>
    <w:rsid w:val="00D32788"/>
    <w:rsid w:val="00D54764"/>
    <w:rsid w:val="00D917FC"/>
    <w:rsid w:val="00DA2FDE"/>
    <w:rsid w:val="00DC2D3B"/>
    <w:rsid w:val="00DD1115"/>
    <w:rsid w:val="00DE7CFD"/>
    <w:rsid w:val="00DF4777"/>
    <w:rsid w:val="00E069A5"/>
    <w:rsid w:val="00E21687"/>
    <w:rsid w:val="00E460C3"/>
    <w:rsid w:val="00E60DB4"/>
    <w:rsid w:val="00E66B36"/>
    <w:rsid w:val="00E74A20"/>
    <w:rsid w:val="00EB54D9"/>
    <w:rsid w:val="00EB5AFF"/>
    <w:rsid w:val="00EF22E7"/>
    <w:rsid w:val="00F143F3"/>
    <w:rsid w:val="00F22451"/>
    <w:rsid w:val="00F47028"/>
    <w:rsid w:val="00F75910"/>
    <w:rsid w:val="00FA0966"/>
    <w:rsid w:val="00FA45CA"/>
    <w:rsid w:val="00FB218D"/>
    <w:rsid w:val="00FC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563D1"/>
  <w15:chartTrackingRefBased/>
  <w15:docId w15:val="{F0B8F666-915C-3B41-BCFA-B44C00BED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54D9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7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8D7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D7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7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7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76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76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76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76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8D7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8D7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D769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D769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D769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D769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D769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D769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D76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D7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76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D7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D76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D769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D769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D7692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D7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D7692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D7692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717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717E13"/>
    <w:pPr>
      <w:spacing w:before="100" w:beforeAutospacing="1" w:after="100" w:afterAutospacing="1"/>
    </w:pPr>
  </w:style>
  <w:style w:type="character" w:customStyle="1" w:styleId="s1">
    <w:name w:val="s1"/>
    <w:basedOn w:val="a0"/>
    <w:rsid w:val="00717E13"/>
  </w:style>
  <w:style w:type="character" w:customStyle="1" w:styleId="s2">
    <w:name w:val="s2"/>
    <w:basedOn w:val="a0"/>
    <w:rsid w:val="00717E13"/>
  </w:style>
  <w:style w:type="character" w:customStyle="1" w:styleId="s3">
    <w:name w:val="s3"/>
    <w:basedOn w:val="a0"/>
    <w:rsid w:val="00717E13"/>
  </w:style>
  <w:style w:type="character" w:styleId="ad">
    <w:name w:val="Hyperlink"/>
    <w:basedOn w:val="a0"/>
    <w:uiPriority w:val="99"/>
    <w:unhideWhenUsed/>
    <w:rsid w:val="00D1223D"/>
    <w:rPr>
      <w:color w:val="467886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D1223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af1">
    <w:name w:val="footer"/>
    <w:basedOn w:val="a"/>
    <w:link w:val="af2"/>
    <w:uiPriority w:val="99"/>
    <w:unhideWhenUsed/>
    <w:rsid w:val="00D917FC"/>
    <w:pPr>
      <w:tabs>
        <w:tab w:val="center" w:pos="4513"/>
        <w:tab w:val="right" w:pos="9026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D917FC"/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0326C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a0"/>
    <w:rsid w:val="00EB54D9"/>
  </w:style>
  <w:style w:type="character" w:styleId="af4">
    <w:name w:val="Strong"/>
    <w:basedOn w:val="a0"/>
    <w:uiPriority w:val="22"/>
    <w:qFormat/>
    <w:rsid w:val="000014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uspoint@seznam.cz" TargetMode="External"/><Relationship Id="rId1" Type="http://schemas.openxmlformats.org/officeDocument/2006/relationships/hyperlink" Target="mailto:5678@mail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nnahill/Desktop/&#1041;&#1083;&#1072;&#1085;&#1082;%20&#1092;&#1080;&#1088;&#1084;&#1099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Бланк фирмы.dotx</Template>
  <TotalTime>3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3</cp:revision>
  <cp:lastPrinted>2025-09-08T14:30:00Z</cp:lastPrinted>
  <dcterms:created xsi:type="dcterms:W3CDTF">2025-10-23T12:30:00Z</dcterms:created>
  <dcterms:modified xsi:type="dcterms:W3CDTF">2025-10-23T12:32:00Z</dcterms:modified>
</cp:coreProperties>
</file>